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194F7" w14:textId="04865170" w:rsidR="009C2314" w:rsidRDefault="009C2314"/>
    <w:p w14:paraId="4A3C925F" w14:textId="01966373" w:rsidR="00265EA5" w:rsidRPr="00854D78" w:rsidRDefault="003C2C4E" w:rsidP="00854D78">
      <w:r>
        <w:rPr>
          <w:noProof/>
        </w:rPr>
        <mc:AlternateContent>
          <mc:Choice Requires="wps">
            <w:drawing>
              <wp:anchor distT="0" distB="0" distL="114300" distR="114300" simplePos="0" relativeHeight="251767808" behindDoc="0" locked="0" layoutInCell="1" allowOverlap="1" wp14:anchorId="554B474C" wp14:editId="03BAD2AD">
                <wp:simplePos x="0" y="0"/>
                <wp:positionH relativeFrom="page">
                  <wp:posOffset>469900</wp:posOffset>
                </wp:positionH>
                <wp:positionV relativeFrom="page">
                  <wp:posOffset>8707120</wp:posOffset>
                </wp:positionV>
                <wp:extent cx="1598295" cy="3498215"/>
                <wp:effectExtent l="25400" t="25400" r="27305" b="19685"/>
                <wp:wrapNone/>
                <wp:docPr id="8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8295" cy="3498215"/>
                        </a:xfrm>
                        <a:prstGeom prst="roundRect">
                          <a:avLst>
                            <a:gd name="adj" fmla="val 16667"/>
                          </a:avLst>
                        </a:prstGeom>
                        <a:solidFill>
                          <a:schemeClr val="bg2">
                            <a:lumMod val="90000"/>
                            <a:alpha val="76000"/>
                          </a:schemeClr>
                        </a:solidFill>
                        <a:ln w="44450" algn="ctr">
                          <a:solidFill>
                            <a:srgbClr val="C0C0C0"/>
                          </a:solidFill>
                          <a:round/>
                          <a:headEnd/>
                          <a:tailEnd/>
                        </a:ln>
                        <a:effectLst/>
                      </wps:spPr>
                      <wps:txbx>
                        <w:txbxContent>
                          <w:p w14:paraId="2CF1EC6D" w14:textId="68ABE61E" w:rsidR="00CA48E8" w:rsidRDefault="00CA48E8" w:rsidP="00C0760F">
                            <w:pPr>
                              <w:pStyle w:val="Page"/>
                              <w:jc w:val="left"/>
                              <w:rPr>
                                <w:bCs/>
                                <w:color w:val="2F5496" w:themeColor="accent1" w:themeShade="BF"/>
                                <w:sz w:val="22"/>
                                <w:szCs w:val="22"/>
                              </w:rPr>
                            </w:pPr>
                            <w:r w:rsidRPr="00962FB9">
                              <w:rPr>
                                <w:b/>
                                <w:i/>
                                <w:iCs/>
                                <w:color w:val="2F5496" w:themeColor="accent1" w:themeShade="BF"/>
                                <w:sz w:val="22"/>
                                <w:szCs w:val="22"/>
                              </w:rPr>
                              <w:t>You are invited to share your history!</w:t>
                            </w:r>
                            <w:r w:rsidRPr="00291F29">
                              <w:rPr>
                                <w:bCs/>
                                <w:color w:val="2F5496" w:themeColor="accent1" w:themeShade="BF"/>
                                <w:sz w:val="22"/>
                                <w:szCs w:val="22"/>
                              </w:rPr>
                              <w:t xml:space="preserve"> Please do</w:t>
                            </w:r>
                            <w:r w:rsidR="00C0760F">
                              <w:rPr>
                                <w:bCs/>
                                <w:color w:val="2F5496" w:themeColor="accent1" w:themeShade="BF"/>
                                <w:sz w:val="22"/>
                                <w:szCs w:val="22"/>
                              </w:rPr>
                              <w:t>! A</w:t>
                            </w:r>
                            <w:r w:rsidRPr="00291F29">
                              <w:rPr>
                                <w:bCs/>
                                <w:color w:val="2F5496" w:themeColor="accent1" w:themeShade="BF"/>
                                <w:sz w:val="22"/>
                                <w:szCs w:val="22"/>
                              </w:rPr>
                              <w:t xml:space="preserve"> special thank you to </w:t>
                            </w:r>
                            <w:r w:rsidR="00C0760F">
                              <w:rPr>
                                <w:bCs/>
                                <w:color w:val="2F5496" w:themeColor="accent1" w:themeShade="BF"/>
                                <w:sz w:val="22"/>
                                <w:szCs w:val="22"/>
                              </w:rPr>
                              <w:t xml:space="preserve">Carol </w:t>
                            </w:r>
                            <w:proofErr w:type="spellStart"/>
                            <w:r w:rsidR="00C0760F">
                              <w:rPr>
                                <w:bCs/>
                                <w:color w:val="2F5496" w:themeColor="accent1" w:themeShade="BF"/>
                                <w:sz w:val="22"/>
                                <w:szCs w:val="22"/>
                              </w:rPr>
                              <w:t>Nersten</w:t>
                            </w:r>
                            <w:proofErr w:type="spellEnd"/>
                            <w:r w:rsidR="00C0760F">
                              <w:rPr>
                                <w:bCs/>
                                <w:color w:val="2F5496" w:themeColor="accent1" w:themeShade="BF"/>
                                <w:sz w:val="22"/>
                                <w:szCs w:val="22"/>
                              </w:rPr>
                              <w:t>, Marsha (</w:t>
                            </w:r>
                            <w:proofErr w:type="spellStart"/>
                            <w:r w:rsidR="00C0760F">
                              <w:rPr>
                                <w:bCs/>
                                <w:color w:val="2F5496" w:themeColor="accent1" w:themeShade="BF"/>
                                <w:sz w:val="22"/>
                                <w:szCs w:val="22"/>
                              </w:rPr>
                              <w:t>Wirta</w:t>
                            </w:r>
                            <w:proofErr w:type="spellEnd"/>
                            <w:r w:rsidR="00C0760F">
                              <w:rPr>
                                <w:bCs/>
                                <w:color w:val="2F5496" w:themeColor="accent1" w:themeShade="BF"/>
                                <w:sz w:val="22"/>
                                <w:szCs w:val="22"/>
                              </w:rPr>
                              <w:t xml:space="preserve">) </w:t>
                            </w:r>
                            <w:proofErr w:type="spellStart"/>
                            <w:r w:rsidR="00C0760F">
                              <w:rPr>
                                <w:bCs/>
                                <w:color w:val="2F5496" w:themeColor="accent1" w:themeShade="BF"/>
                                <w:sz w:val="22"/>
                                <w:szCs w:val="22"/>
                              </w:rPr>
                              <w:t>Bonay</w:t>
                            </w:r>
                            <w:proofErr w:type="spellEnd"/>
                            <w:r w:rsidR="00C0760F">
                              <w:rPr>
                                <w:bCs/>
                                <w:color w:val="2F5496" w:themeColor="accent1" w:themeShade="BF"/>
                                <w:sz w:val="22"/>
                                <w:szCs w:val="22"/>
                              </w:rPr>
                              <w:t>, Peggy (</w:t>
                            </w:r>
                            <w:proofErr w:type="spellStart"/>
                            <w:r w:rsidR="00C0760F">
                              <w:rPr>
                                <w:bCs/>
                                <w:color w:val="2F5496" w:themeColor="accent1" w:themeShade="BF"/>
                                <w:sz w:val="22"/>
                                <w:szCs w:val="22"/>
                              </w:rPr>
                              <w:t>Wirta</w:t>
                            </w:r>
                            <w:proofErr w:type="spellEnd"/>
                            <w:r w:rsidR="00C0760F">
                              <w:rPr>
                                <w:bCs/>
                                <w:color w:val="2F5496" w:themeColor="accent1" w:themeShade="BF"/>
                                <w:sz w:val="22"/>
                                <w:szCs w:val="22"/>
                              </w:rPr>
                              <w:t xml:space="preserve">) Dahl, </w:t>
                            </w:r>
                            <w:r w:rsidRPr="00291F29">
                              <w:rPr>
                                <w:bCs/>
                                <w:color w:val="2F5496" w:themeColor="accent1" w:themeShade="BF"/>
                                <w:sz w:val="22"/>
                                <w:szCs w:val="22"/>
                              </w:rPr>
                              <w:t>Carol Rondell</w:t>
                            </w:r>
                            <w:r>
                              <w:rPr>
                                <w:bCs/>
                                <w:color w:val="2F5496" w:themeColor="accent1" w:themeShade="BF"/>
                                <w:sz w:val="22"/>
                                <w:szCs w:val="22"/>
                              </w:rPr>
                              <w:t>,</w:t>
                            </w:r>
                            <w:r w:rsidR="00C0760F">
                              <w:rPr>
                                <w:bCs/>
                                <w:color w:val="2F5496" w:themeColor="accent1" w:themeShade="BF"/>
                                <w:sz w:val="22"/>
                                <w:szCs w:val="22"/>
                              </w:rPr>
                              <w:t xml:space="preserve"> and</w:t>
                            </w:r>
                            <w:r w:rsidRPr="00291F29">
                              <w:rPr>
                                <w:bCs/>
                                <w:color w:val="2F5496" w:themeColor="accent1" w:themeShade="BF"/>
                                <w:sz w:val="22"/>
                                <w:szCs w:val="22"/>
                              </w:rPr>
                              <w:t xml:space="preserve"> Pattie Pleas</w:t>
                            </w:r>
                            <w:r w:rsidR="00063106">
                              <w:rPr>
                                <w:bCs/>
                                <w:color w:val="2F5496" w:themeColor="accent1" w:themeShade="BF"/>
                                <w:sz w:val="22"/>
                                <w:szCs w:val="22"/>
                              </w:rPr>
                              <w:t xml:space="preserve"> </w:t>
                            </w:r>
                            <w:r w:rsidRPr="00291F29">
                              <w:rPr>
                                <w:bCs/>
                                <w:color w:val="2F5496" w:themeColor="accent1" w:themeShade="BF"/>
                                <w:sz w:val="22"/>
                                <w:szCs w:val="22"/>
                              </w:rPr>
                              <w:t>for sharing their stories.</w:t>
                            </w:r>
                            <w:r>
                              <w:rPr>
                                <w:bCs/>
                                <w:color w:val="2F5496" w:themeColor="accent1" w:themeShade="BF"/>
                                <w:sz w:val="22"/>
                                <w:szCs w:val="22"/>
                              </w:rPr>
                              <w:t xml:space="preserve"> </w:t>
                            </w:r>
                          </w:p>
                          <w:p w14:paraId="5807EC7C" w14:textId="77777777" w:rsidR="00CA48E8" w:rsidRDefault="00CA48E8" w:rsidP="00CA48E8">
                            <w:pPr>
                              <w:pStyle w:val="Page"/>
                              <w:jc w:val="both"/>
                              <w:rPr>
                                <w:bCs/>
                                <w:color w:val="2F5496" w:themeColor="accent1" w:themeShade="BF"/>
                                <w:sz w:val="22"/>
                                <w:szCs w:val="22"/>
                              </w:rPr>
                            </w:pPr>
                          </w:p>
                          <w:p w14:paraId="4308378D" w14:textId="77777777" w:rsidR="00CA48E8" w:rsidRDefault="00CA48E8" w:rsidP="00CA48E8">
                            <w:pPr>
                              <w:pStyle w:val="Page"/>
                              <w:jc w:val="both"/>
                              <w:rPr>
                                <w:bCs/>
                                <w:color w:val="2F5496" w:themeColor="accent1" w:themeShade="BF"/>
                                <w:sz w:val="22"/>
                                <w:szCs w:val="22"/>
                              </w:rPr>
                            </w:pPr>
                            <w:r>
                              <w:rPr>
                                <w:bCs/>
                                <w:color w:val="2F5496" w:themeColor="accent1" w:themeShade="BF"/>
                                <w:sz w:val="22"/>
                                <w:szCs w:val="22"/>
                              </w:rPr>
                              <w:t>Send your stories to:</w:t>
                            </w:r>
                          </w:p>
                          <w:p w14:paraId="2D47E248" w14:textId="77777777" w:rsidR="00CA48E8" w:rsidRDefault="00CA48E8" w:rsidP="00CA48E8">
                            <w:pPr>
                              <w:pStyle w:val="Page"/>
                              <w:jc w:val="left"/>
                              <w:rPr>
                                <w:b/>
                                <w:i/>
                                <w:iCs/>
                                <w:color w:val="2F5496" w:themeColor="accent1" w:themeShade="BF"/>
                                <w:sz w:val="22"/>
                                <w:szCs w:val="22"/>
                              </w:rPr>
                            </w:pPr>
                            <w:r>
                              <w:rPr>
                                <w:b/>
                                <w:i/>
                                <w:iCs/>
                                <w:color w:val="2F5496" w:themeColor="accent1" w:themeShade="BF"/>
                                <w:sz w:val="22"/>
                                <w:szCs w:val="22"/>
                              </w:rPr>
                              <w:t>BLHS</w:t>
                            </w:r>
                          </w:p>
                          <w:p w14:paraId="39C0B7A1" w14:textId="77777777" w:rsidR="00CA48E8" w:rsidRDefault="00CA48E8" w:rsidP="00CA48E8">
                            <w:pPr>
                              <w:pStyle w:val="Page"/>
                              <w:jc w:val="left"/>
                              <w:rPr>
                                <w:b/>
                                <w:i/>
                                <w:iCs/>
                                <w:color w:val="2F5496" w:themeColor="accent1" w:themeShade="BF"/>
                                <w:sz w:val="22"/>
                                <w:szCs w:val="22"/>
                              </w:rPr>
                            </w:pPr>
                            <w:r>
                              <w:rPr>
                                <w:b/>
                                <w:i/>
                                <w:iCs/>
                                <w:color w:val="2F5496" w:themeColor="accent1" w:themeShade="BF"/>
                                <w:sz w:val="22"/>
                                <w:szCs w:val="22"/>
                              </w:rPr>
                              <w:t>23694 Da Lacy Lane</w:t>
                            </w:r>
                          </w:p>
                          <w:p w14:paraId="31515C4D" w14:textId="77777777" w:rsidR="00CA48E8" w:rsidRDefault="00CA48E8" w:rsidP="00CA48E8">
                            <w:pPr>
                              <w:pStyle w:val="Page"/>
                              <w:jc w:val="left"/>
                              <w:rPr>
                                <w:b/>
                                <w:i/>
                                <w:iCs/>
                                <w:color w:val="2F5496" w:themeColor="accent1" w:themeShade="BF"/>
                                <w:sz w:val="22"/>
                                <w:szCs w:val="22"/>
                              </w:rPr>
                            </w:pPr>
                            <w:r>
                              <w:rPr>
                                <w:b/>
                                <w:i/>
                                <w:iCs/>
                                <w:color w:val="2F5496" w:themeColor="accent1" w:themeShade="BF"/>
                                <w:sz w:val="22"/>
                                <w:szCs w:val="22"/>
                              </w:rPr>
                              <w:t>Mount Vernon, WA 98274</w:t>
                            </w:r>
                          </w:p>
                          <w:p w14:paraId="194ED463" w14:textId="77777777" w:rsidR="00CA48E8" w:rsidRPr="00A87F5F" w:rsidRDefault="00CA48E8" w:rsidP="00CA48E8">
                            <w:pPr>
                              <w:pStyle w:val="Page"/>
                              <w:jc w:val="center"/>
                              <w:rPr>
                                <w:b/>
                                <w:i/>
                                <w:iCs/>
                                <w:color w:val="2F5496" w:themeColor="accent1" w:themeShade="BF"/>
                                <w:sz w:val="22"/>
                                <w:szCs w:val="22"/>
                              </w:rPr>
                            </w:pPr>
                            <w:r w:rsidRPr="00A87F5F">
                              <w:rPr>
                                <w:b/>
                                <w:i/>
                                <w:iCs/>
                                <w:color w:val="2F5496" w:themeColor="accent1" w:themeShade="BF"/>
                                <w:sz w:val="22"/>
                                <w:szCs w:val="22"/>
                              </w:rPr>
                              <w:t>OR</w:t>
                            </w:r>
                          </w:p>
                          <w:p w14:paraId="0036885A" w14:textId="77777777" w:rsidR="00CA48E8" w:rsidRPr="00CA48E8" w:rsidRDefault="00CA48E8" w:rsidP="00CA48E8">
                            <w:pPr>
                              <w:pStyle w:val="Page"/>
                              <w:jc w:val="left"/>
                              <w:rPr>
                                <w:b/>
                                <w:i/>
                                <w:iCs/>
                                <w:color w:val="2F5496" w:themeColor="accent1" w:themeShade="BF"/>
                                <w:sz w:val="21"/>
                                <w:szCs w:val="21"/>
                              </w:rPr>
                            </w:pPr>
                            <w:r w:rsidRPr="00A87F5F">
                              <w:rPr>
                                <w:b/>
                                <w:i/>
                                <w:iCs/>
                                <w:color w:val="2F5496" w:themeColor="accent1" w:themeShade="BF"/>
                                <w:sz w:val="22"/>
                                <w:szCs w:val="22"/>
                              </w:rPr>
                              <w:t xml:space="preserve">Email: </w:t>
                            </w:r>
                            <w:r w:rsidRPr="00CA48E8">
                              <w:rPr>
                                <w:b/>
                                <w:i/>
                                <w:iCs/>
                                <w:color w:val="2F5496" w:themeColor="accent1" w:themeShade="BF"/>
                                <w:sz w:val="21"/>
                                <w:szCs w:val="21"/>
                              </w:rPr>
                              <w:t>biglakehistoricalsociety@gmail.com</w:t>
                            </w:r>
                          </w:p>
                          <w:p w14:paraId="5070500A" w14:textId="3E430A60" w:rsidR="00CA48E8" w:rsidRPr="005F6F0C" w:rsidRDefault="00CA48E8" w:rsidP="00CA48E8">
                            <w:pPr>
                              <w:pStyle w:val="Pullquote"/>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B474C" id="AutoShape 137" o:spid="_x0000_s1026" style="position:absolute;margin-left:37pt;margin-top:685.6pt;width:125.85pt;height:275.4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" fillcolor="#cfcdcd [2894]" strokecolor="silver" strokeweight="3.5pt">
                <v:fill opacity="49858f"/>
                <v:path arrowok="t"/>
                <v:textbox inset="3.6pt,,3.6pt">
                  <w:txbxContent>
                    <w:p w14:paraId="2CF1EC6D" w14:textId="68ABE61E" w:rsidR="00CA48E8" w:rsidRDefault="00CA48E8" w:rsidP="00C0760F">
                      <w:pPr>
                        <w:pStyle w:val="Page"/>
                        <w:jc w:val="left"/>
                        <w:rPr>
                          <w:bCs/>
                          <w:color w:val="2F5496" w:themeColor="accent1" w:themeShade="BF"/>
                          <w:sz w:val="22"/>
                          <w:szCs w:val="22"/>
                        </w:rPr>
                      </w:pPr>
                      <w:r w:rsidRPr="00962FB9">
                        <w:rPr>
                          <w:b/>
                          <w:i/>
                          <w:iCs/>
                          <w:color w:val="2F5496" w:themeColor="accent1" w:themeShade="BF"/>
                          <w:sz w:val="22"/>
                          <w:szCs w:val="22"/>
                        </w:rPr>
                        <w:t>You are invited to share your history!</w:t>
                      </w:r>
                      <w:r w:rsidRPr="00291F29">
                        <w:rPr>
                          <w:bCs/>
                          <w:color w:val="2F5496" w:themeColor="accent1" w:themeShade="BF"/>
                          <w:sz w:val="22"/>
                          <w:szCs w:val="22"/>
                        </w:rPr>
                        <w:t xml:space="preserve"> Please do</w:t>
                      </w:r>
                      <w:r w:rsidR="00C0760F">
                        <w:rPr>
                          <w:bCs/>
                          <w:color w:val="2F5496" w:themeColor="accent1" w:themeShade="BF"/>
                          <w:sz w:val="22"/>
                          <w:szCs w:val="22"/>
                        </w:rPr>
                        <w:t>! A</w:t>
                      </w:r>
                      <w:r w:rsidRPr="00291F29">
                        <w:rPr>
                          <w:bCs/>
                          <w:color w:val="2F5496" w:themeColor="accent1" w:themeShade="BF"/>
                          <w:sz w:val="22"/>
                          <w:szCs w:val="22"/>
                        </w:rPr>
                        <w:t xml:space="preserve"> special thank you to </w:t>
                      </w:r>
                      <w:r w:rsidR="00C0760F">
                        <w:rPr>
                          <w:bCs/>
                          <w:color w:val="2F5496" w:themeColor="accent1" w:themeShade="BF"/>
                          <w:sz w:val="22"/>
                          <w:szCs w:val="22"/>
                        </w:rPr>
                        <w:t xml:space="preserve">Carol </w:t>
                      </w:r>
                      <w:proofErr w:type="spellStart"/>
                      <w:r w:rsidR="00C0760F">
                        <w:rPr>
                          <w:bCs/>
                          <w:color w:val="2F5496" w:themeColor="accent1" w:themeShade="BF"/>
                          <w:sz w:val="22"/>
                          <w:szCs w:val="22"/>
                        </w:rPr>
                        <w:t>Nersten</w:t>
                      </w:r>
                      <w:proofErr w:type="spellEnd"/>
                      <w:r w:rsidR="00C0760F">
                        <w:rPr>
                          <w:bCs/>
                          <w:color w:val="2F5496" w:themeColor="accent1" w:themeShade="BF"/>
                          <w:sz w:val="22"/>
                          <w:szCs w:val="22"/>
                        </w:rPr>
                        <w:t>,</w:t>
                      </w:r>
                      <w:r w:rsidR="00C0760F">
                        <w:rPr>
                          <w:bCs/>
                          <w:color w:val="2F5496" w:themeColor="accent1" w:themeShade="BF"/>
                          <w:sz w:val="22"/>
                          <w:szCs w:val="22"/>
                        </w:rPr>
                        <w:t xml:space="preserve"> </w:t>
                      </w:r>
                      <w:r w:rsidR="00C0760F">
                        <w:rPr>
                          <w:bCs/>
                          <w:color w:val="2F5496" w:themeColor="accent1" w:themeShade="BF"/>
                          <w:sz w:val="22"/>
                          <w:szCs w:val="22"/>
                        </w:rPr>
                        <w:t>Marsha (</w:t>
                      </w:r>
                      <w:proofErr w:type="spellStart"/>
                      <w:r w:rsidR="00C0760F">
                        <w:rPr>
                          <w:bCs/>
                          <w:color w:val="2F5496" w:themeColor="accent1" w:themeShade="BF"/>
                          <w:sz w:val="22"/>
                          <w:szCs w:val="22"/>
                        </w:rPr>
                        <w:t>Wirta</w:t>
                      </w:r>
                      <w:proofErr w:type="spellEnd"/>
                      <w:r w:rsidR="00C0760F">
                        <w:rPr>
                          <w:bCs/>
                          <w:color w:val="2F5496" w:themeColor="accent1" w:themeShade="BF"/>
                          <w:sz w:val="22"/>
                          <w:szCs w:val="22"/>
                        </w:rPr>
                        <w:t xml:space="preserve">) </w:t>
                      </w:r>
                      <w:proofErr w:type="spellStart"/>
                      <w:r w:rsidR="00C0760F">
                        <w:rPr>
                          <w:bCs/>
                          <w:color w:val="2F5496" w:themeColor="accent1" w:themeShade="BF"/>
                          <w:sz w:val="22"/>
                          <w:szCs w:val="22"/>
                        </w:rPr>
                        <w:t>Bonay</w:t>
                      </w:r>
                      <w:proofErr w:type="spellEnd"/>
                      <w:r w:rsidR="00C0760F">
                        <w:rPr>
                          <w:bCs/>
                          <w:color w:val="2F5496" w:themeColor="accent1" w:themeShade="BF"/>
                          <w:sz w:val="22"/>
                          <w:szCs w:val="22"/>
                        </w:rPr>
                        <w:t>, Peggy (</w:t>
                      </w:r>
                      <w:proofErr w:type="spellStart"/>
                      <w:r w:rsidR="00C0760F">
                        <w:rPr>
                          <w:bCs/>
                          <w:color w:val="2F5496" w:themeColor="accent1" w:themeShade="BF"/>
                          <w:sz w:val="22"/>
                          <w:szCs w:val="22"/>
                        </w:rPr>
                        <w:t>Wirta</w:t>
                      </w:r>
                      <w:proofErr w:type="spellEnd"/>
                      <w:r w:rsidR="00C0760F">
                        <w:rPr>
                          <w:bCs/>
                          <w:color w:val="2F5496" w:themeColor="accent1" w:themeShade="BF"/>
                          <w:sz w:val="22"/>
                          <w:szCs w:val="22"/>
                        </w:rPr>
                        <w:t>) Dahl</w:t>
                      </w:r>
                      <w:r w:rsidR="00C0760F">
                        <w:rPr>
                          <w:bCs/>
                          <w:color w:val="2F5496" w:themeColor="accent1" w:themeShade="BF"/>
                          <w:sz w:val="22"/>
                          <w:szCs w:val="22"/>
                        </w:rPr>
                        <w:t xml:space="preserve">, </w:t>
                      </w:r>
                      <w:r w:rsidRPr="00291F29">
                        <w:rPr>
                          <w:bCs/>
                          <w:color w:val="2F5496" w:themeColor="accent1" w:themeShade="BF"/>
                          <w:sz w:val="22"/>
                          <w:szCs w:val="22"/>
                        </w:rPr>
                        <w:t>Carol Rondell</w:t>
                      </w:r>
                      <w:r>
                        <w:rPr>
                          <w:bCs/>
                          <w:color w:val="2F5496" w:themeColor="accent1" w:themeShade="BF"/>
                          <w:sz w:val="22"/>
                          <w:szCs w:val="22"/>
                        </w:rPr>
                        <w:t>,</w:t>
                      </w:r>
                      <w:r w:rsidR="00C0760F">
                        <w:rPr>
                          <w:bCs/>
                          <w:color w:val="2F5496" w:themeColor="accent1" w:themeShade="BF"/>
                          <w:sz w:val="22"/>
                          <w:szCs w:val="22"/>
                        </w:rPr>
                        <w:t xml:space="preserve"> and</w:t>
                      </w:r>
                      <w:r w:rsidRPr="00291F29">
                        <w:rPr>
                          <w:bCs/>
                          <w:color w:val="2F5496" w:themeColor="accent1" w:themeShade="BF"/>
                          <w:sz w:val="22"/>
                          <w:szCs w:val="22"/>
                        </w:rPr>
                        <w:t xml:space="preserve"> Pattie Pleas</w:t>
                      </w:r>
                      <w:r w:rsidR="00063106">
                        <w:rPr>
                          <w:bCs/>
                          <w:color w:val="2F5496" w:themeColor="accent1" w:themeShade="BF"/>
                          <w:sz w:val="22"/>
                          <w:szCs w:val="22"/>
                        </w:rPr>
                        <w:t xml:space="preserve"> </w:t>
                      </w:r>
                      <w:r w:rsidRPr="00291F29">
                        <w:rPr>
                          <w:bCs/>
                          <w:color w:val="2F5496" w:themeColor="accent1" w:themeShade="BF"/>
                          <w:sz w:val="22"/>
                          <w:szCs w:val="22"/>
                        </w:rPr>
                        <w:t>for sharing their stories.</w:t>
                      </w:r>
                      <w:r>
                        <w:rPr>
                          <w:bCs/>
                          <w:color w:val="2F5496" w:themeColor="accent1" w:themeShade="BF"/>
                          <w:sz w:val="22"/>
                          <w:szCs w:val="22"/>
                        </w:rPr>
                        <w:t xml:space="preserve"> </w:t>
                      </w:r>
                    </w:p>
                    <w:p w14:paraId="5807EC7C" w14:textId="77777777" w:rsidR="00CA48E8" w:rsidRDefault="00CA48E8" w:rsidP="00CA48E8">
                      <w:pPr>
                        <w:pStyle w:val="Page"/>
                        <w:jc w:val="both"/>
                        <w:rPr>
                          <w:bCs/>
                          <w:color w:val="2F5496" w:themeColor="accent1" w:themeShade="BF"/>
                          <w:sz w:val="22"/>
                          <w:szCs w:val="22"/>
                        </w:rPr>
                      </w:pPr>
                    </w:p>
                    <w:p w14:paraId="4308378D" w14:textId="77777777" w:rsidR="00CA48E8" w:rsidRDefault="00CA48E8" w:rsidP="00CA48E8">
                      <w:pPr>
                        <w:pStyle w:val="Page"/>
                        <w:jc w:val="both"/>
                        <w:rPr>
                          <w:bCs/>
                          <w:color w:val="2F5496" w:themeColor="accent1" w:themeShade="BF"/>
                          <w:sz w:val="22"/>
                          <w:szCs w:val="22"/>
                        </w:rPr>
                      </w:pPr>
                      <w:r>
                        <w:rPr>
                          <w:bCs/>
                          <w:color w:val="2F5496" w:themeColor="accent1" w:themeShade="BF"/>
                          <w:sz w:val="22"/>
                          <w:szCs w:val="22"/>
                        </w:rPr>
                        <w:t>Send your stories to:</w:t>
                      </w:r>
                    </w:p>
                    <w:p w14:paraId="2D47E248" w14:textId="77777777" w:rsidR="00CA48E8" w:rsidRDefault="00CA48E8" w:rsidP="00CA48E8">
                      <w:pPr>
                        <w:pStyle w:val="Page"/>
                        <w:jc w:val="left"/>
                        <w:rPr>
                          <w:b/>
                          <w:i/>
                          <w:iCs/>
                          <w:color w:val="2F5496" w:themeColor="accent1" w:themeShade="BF"/>
                          <w:sz w:val="22"/>
                          <w:szCs w:val="22"/>
                        </w:rPr>
                      </w:pPr>
                      <w:r>
                        <w:rPr>
                          <w:b/>
                          <w:i/>
                          <w:iCs/>
                          <w:color w:val="2F5496" w:themeColor="accent1" w:themeShade="BF"/>
                          <w:sz w:val="22"/>
                          <w:szCs w:val="22"/>
                        </w:rPr>
                        <w:t>BLHS</w:t>
                      </w:r>
                    </w:p>
                    <w:p w14:paraId="39C0B7A1" w14:textId="77777777" w:rsidR="00CA48E8" w:rsidRDefault="00CA48E8" w:rsidP="00CA48E8">
                      <w:pPr>
                        <w:pStyle w:val="Page"/>
                        <w:jc w:val="left"/>
                        <w:rPr>
                          <w:b/>
                          <w:i/>
                          <w:iCs/>
                          <w:color w:val="2F5496" w:themeColor="accent1" w:themeShade="BF"/>
                          <w:sz w:val="22"/>
                          <w:szCs w:val="22"/>
                        </w:rPr>
                      </w:pPr>
                      <w:r>
                        <w:rPr>
                          <w:b/>
                          <w:i/>
                          <w:iCs/>
                          <w:color w:val="2F5496" w:themeColor="accent1" w:themeShade="BF"/>
                          <w:sz w:val="22"/>
                          <w:szCs w:val="22"/>
                        </w:rPr>
                        <w:t>23694 Da Lacy Lane</w:t>
                      </w:r>
                    </w:p>
                    <w:p w14:paraId="31515C4D" w14:textId="77777777" w:rsidR="00CA48E8" w:rsidRDefault="00CA48E8" w:rsidP="00CA48E8">
                      <w:pPr>
                        <w:pStyle w:val="Page"/>
                        <w:jc w:val="left"/>
                        <w:rPr>
                          <w:b/>
                          <w:i/>
                          <w:iCs/>
                          <w:color w:val="2F5496" w:themeColor="accent1" w:themeShade="BF"/>
                          <w:sz w:val="22"/>
                          <w:szCs w:val="22"/>
                        </w:rPr>
                      </w:pPr>
                      <w:r>
                        <w:rPr>
                          <w:b/>
                          <w:i/>
                          <w:iCs/>
                          <w:color w:val="2F5496" w:themeColor="accent1" w:themeShade="BF"/>
                          <w:sz w:val="22"/>
                          <w:szCs w:val="22"/>
                        </w:rPr>
                        <w:t>Mount Vernon, WA 98274</w:t>
                      </w:r>
                    </w:p>
                    <w:p w14:paraId="194ED463" w14:textId="77777777" w:rsidR="00CA48E8" w:rsidRPr="00A87F5F" w:rsidRDefault="00CA48E8" w:rsidP="00CA48E8">
                      <w:pPr>
                        <w:pStyle w:val="Page"/>
                        <w:jc w:val="center"/>
                        <w:rPr>
                          <w:b/>
                          <w:i/>
                          <w:iCs/>
                          <w:color w:val="2F5496" w:themeColor="accent1" w:themeShade="BF"/>
                          <w:sz w:val="22"/>
                          <w:szCs w:val="22"/>
                        </w:rPr>
                      </w:pPr>
                      <w:r w:rsidRPr="00A87F5F">
                        <w:rPr>
                          <w:b/>
                          <w:i/>
                          <w:iCs/>
                          <w:color w:val="2F5496" w:themeColor="accent1" w:themeShade="BF"/>
                          <w:sz w:val="22"/>
                          <w:szCs w:val="22"/>
                        </w:rPr>
                        <w:t>OR</w:t>
                      </w:r>
                    </w:p>
                    <w:p w14:paraId="0036885A" w14:textId="77777777" w:rsidR="00CA48E8" w:rsidRPr="00CA48E8" w:rsidRDefault="00CA48E8" w:rsidP="00CA48E8">
                      <w:pPr>
                        <w:pStyle w:val="Page"/>
                        <w:jc w:val="left"/>
                        <w:rPr>
                          <w:b/>
                          <w:i/>
                          <w:iCs/>
                          <w:color w:val="2F5496" w:themeColor="accent1" w:themeShade="BF"/>
                          <w:sz w:val="21"/>
                          <w:szCs w:val="21"/>
                        </w:rPr>
                      </w:pPr>
                      <w:r w:rsidRPr="00A87F5F">
                        <w:rPr>
                          <w:b/>
                          <w:i/>
                          <w:iCs/>
                          <w:color w:val="2F5496" w:themeColor="accent1" w:themeShade="BF"/>
                          <w:sz w:val="22"/>
                          <w:szCs w:val="22"/>
                        </w:rPr>
                        <w:t xml:space="preserve">Email: </w:t>
                      </w:r>
                      <w:r w:rsidRPr="00CA48E8">
                        <w:rPr>
                          <w:b/>
                          <w:i/>
                          <w:iCs/>
                          <w:color w:val="2F5496" w:themeColor="accent1" w:themeShade="BF"/>
                          <w:sz w:val="21"/>
                          <w:szCs w:val="21"/>
                        </w:rPr>
                        <w:t>biglakehistoricalsociety@gmail.com</w:t>
                      </w:r>
                    </w:p>
                    <w:p w14:paraId="5070500A" w14:textId="3E430A60" w:rsidR="00CA48E8" w:rsidRPr="005F6F0C" w:rsidRDefault="00CA48E8" w:rsidP="00CA48E8">
                      <w:pPr>
                        <w:pStyle w:val="Pullquote"/>
                      </w:pPr>
                    </w:p>
                  </w:txbxContent>
                </v:textbox>
                <w10:wrap anchorx="page" anchory="page"/>
              </v:roundrect>
            </w:pict>
          </mc:Fallback>
        </mc:AlternateContent>
      </w:r>
      <w:r>
        <w:rPr>
          <w:noProof/>
        </w:rPr>
        <mc:AlternateContent>
          <mc:Choice Requires="wps">
            <w:drawing>
              <wp:anchor distT="0" distB="0" distL="114300" distR="114300" simplePos="0" relativeHeight="251593728" behindDoc="0" locked="0" layoutInCell="1" allowOverlap="1" wp14:anchorId="34D8D55F" wp14:editId="0DADBADB">
                <wp:simplePos x="0" y="0"/>
                <wp:positionH relativeFrom="page">
                  <wp:posOffset>5486400</wp:posOffset>
                </wp:positionH>
                <wp:positionV relativeFrom="page">
                  <wp:posOffset>1040235</wp:posOffset>
                </wp:positionV>
                <wp:extent cx="1371600" cy="285226"/>
                <wp:effectExtent l="0" t="0" r="0" b="0"/>
                <wp:wrapSquare wrapText="bothSides"/>
                <wp:docPr id="7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285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1E87F" w14:textId="74980564" w:rsidR="00CF1688" w:rsidRPr="003070EE" w:rsidRDefault="005D0E9C" w:rsidP="008E45DE">
                            <w:pPr>
                              <w:pStyle w:val="VolumeandIssue"/>
                            </w:pPr>
                            <w:r>
                              <w:t>January 15,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8D55F" id="_x0000_t202" coordsize="21600,21600" o:spt="202" path="m,l,21600r21600,l21600,xe">
                <v:stroke joinstyle="miter"/>
                <v:path gradientshapeok="t" o:connecttype="rect"/>
              </v:shapetype>
              <v:shape id="Text Box 119" o:spid="_x0000_s1027" type="#_x0000_t202" style="position:absolute;margin-left:6in;margin-top:81.9pt;width:108pt;height:22.4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" stroked="f">
                <v:path arrowok="t"/>
                <v:textbox>
                  <w:txbxContent>
                    <w:p w14:paraId="0601E87F" w14:textId="74980564" w:rsidR="00CF1688" w:rsidRPr="003070EE" w:rsidRDefault="005D0E9C" w:rsidP="008E45DE">
                      <w:pPr>
                        <w:pStyle w:val="VolumeandIssue"/>
                      </w:pPr>
                      <w:r>
                        <w:t>January 15, 2022</w:t>
                      </w:r>
                    </w:p>
                  </w:txbxContent>
                </v:textbox>
                <w10:wrap type="square" anchorx="page" anchory="page"/>
              </v:shape>
            </w:pict>
          </mc:Fallback>
        </mc:AlternateContent>
      </w:r>
      <w:r w:rsidR="005D0E9C">
        <w:rPr>
          <w:noProof/>
        </w:rPr>
        <mc:AlternateContent>
          <mc:Choice Requires="wps">
            <w:drawing>
              <wp:anchor distT="0" distB="0" distL="114300" distR="114300" simplePos="0" relativeHeight="251585536" behindDoc="0" locked="0" layoutInCell="1" allowOverlap="1" wp14:anchorId="783F8328" wp14:editId="46D53EEE">
                <wp:simplePos x="0" y="0"/>
                <wp:positionH relativeFrom="page">
                  <wp:posOffset>1651000</wp:posOffset>
                </wp:positionH>
                <wp:positionV relativeFrom="page">
                  <wp:posOffset>1727200</wp:posOffset>
                </wp:positionV>
                <wp:extent cx="5353050" cy="412750"/>
                <wp:effectExtent l="0" t="0" r="0" b="0"/>
                <wp:wrapSquare wrapText="bothSides"/>
                <wp:docPr id="7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530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439CB" w14:textId="5D37760C" w:rsidR="00CF1688" w:rsidRPr="00631D31" w:rsidRDefault="005D0E9C" w:rsidP="005F6F0C">
                            <w:pPr>
                              <w:pStyle w:val="Masthead"/>
                            </w:pPr>
                            <w:r>
                              <w:t>WINTER</w:t>
                            </w:r>
                            <w:r w:rsidR="00F62ED6">
                              <w:t xml:space="preserve"> </w:t>
                            </w:r>
                            <w:r w:rsidR="00CF1688" w:rsidRPr="00631D31">
                              <w:t xml:space="preserve">NEWSLETTER </w:t>
                            </w:r>
                            <w:r w:rsidR="00F62ED6">
                              <w:t>202</w:t>
                            </w:r>
                            <w: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3F8328" id="Text Box 118" o:spid="_x0000_s1028" type="#_x0000_t202" style="position:absolute;margin-left:130pt;margin-top:136pt;width:421.5pt;height:32.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" filled="f" stroked="f">
                <v:path arrowok="t"/>
                <v:textbox style="mso-fit-shape-to-text:t">
                  <w:txbxContent>
                    <w:p w14:paraId="625439CB" w14:textId="5D37760C" w:rsidR="00CF1688" w:rsidRPr="00631D31" w:rsidRDefault="005D0E9C" w:rsidP="005F6F0C">
                      <w:pPr>
                        <w:pStyle w:val="Masthead"/>
                      </w:pPr>
                      <w:r>
                        <w:t>WINTER</w:t>
                      </w:r>
                      <w:r w:rsidR="00F62ED6">
                        <w:t xml:space="preserve"> </w:t>
                      </w:r>
                      <w:r w:rsidR="00CF1688" w:rsidRPr="00631D31">
                        <w:t xml:space="preserve">NEWSLETTER </w:t>
                      </w:r>
                      <w:r w:rsidR="00F62ED6">
                        <w:t>202</w:t>
                      </w:r>
                      <w:r>
                        <w:t>2</w:t>
                      </w:r>
                    </w:p>
                  </w:txbxContent>
                </v:textbox>
                <w10:wrap type="square" anchorx="page" anchory="page"/>
              </v:shape>
            </w:pict>
          </mc:Fallback>
        </mc:AlternateContent>
      </w:r>
      <w:r w:rsidR="00CA48E8">
        <w:rPr>
          <w:noProof/>
        </w:rPr>
        <mc:AlternateContent>
          <mc:Choice Requires="wps">
            <w:drawing>
              <wp:anchor distT="0" distB="0" distL="114300" distR="114300" simplePos="0" relativeHeight="251628032" behindDoc="1" locked="0" layoutInCell="1" allowOverlap="1" wp14:anchorId="1B8811F2" wp14:editId="6DD7AEA0">
                <wp:simplePos x="0" y="0"/>
                <wp:positionH relativeFrom="page">
                  <wp:posOffset>466834</wp:posOffset>
                </wp:positionH>
                <wp:positionV relativeFrom="page">
                  <wp:posOffset>3336159</wp:posOffset>
                </wp:positionV>
                <wp:extent cx="1598295" cy="4973320"/>
                <wp:effectExtent l="25400" t="25400" r="27305" b="30480"/>
                <wp:wrapNone/>
                <wp:docPr id="6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8295" cy="4973320"/>
                        </a:xfrm>
                        <a:prstGeom prst="roundRect">
                          <a:avLst>
                            <a:gd name="adj" fmla="val 16667"/>
                          </a:avLst>
                        </a:prstGeom>
                        <a:noFill/>
                        <a:ln w="47625" algn="ctr">
                          <a:solidFill>
                            <a:srgbClr val="C0C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7C59DF" w14:textId="5B9CD881" w:rsidR="009C334A" w:rsidRPr="00D20F00" w:rsidRDefault="00D20F00" w:rsidP="0020173D">
                            <w:pPr>
                              <w:spacing w:after="0" w:line="240" w:lineRule="auto"/>
                              <w:jc w:val="center"/>
                              <w:rPr>
                                <w:rStyle w:val="TOCTextChar"/>
                                <w:b/>
                                <w:bCs/>
                                <w:color w:val="0070C0"/>
                                <w:sz w:val="20"/>
                                <w:szCs w:val="20"/>
                              </w:rPr>
                            </w:pPr>
                            <w:r w:rsidRPr="00D20F00">
                              <w:rPr>
                                <w:rStyle w:val="TOCTextChar"/>
                                <w:b/>
                                <w:bCs/>
                                <w:color w:val="0070C0"/>
                                <w:sz w:val="20"/>
                                <w:szCs w:val="20"/>
                              </w:rPr>
                              <w:t>MARK YOUR CALENDARS!</w:t>
                            </w:r>
                          </w:p>
                          <w:p w14:paraId="2A9E6164" w14:textId="77777777" w:rsidR="00D20F00" w:rsidRPr="00D20F00" w:rsidRDefault="00D20F00" w:rsidP="009C334A">
                            <w:pPr>
                              <w:spacing w:after="0" w:line="240" w:lineRule="auto"/>
                              <w:rPr>
                                <w:rStyle w:val="TOCTextChar"/>
                                <w:b/>
                                <w:bCs/>
                                <w:sz w:val="20"/>
                                <w:szCs w:val="20"/>
                              </w:rPr>
                            </w:pPr>
                          </w:p>
                          <w:p w14:paraId="405FEF28" w14:textId="3151EFBA" w:rsidR="0020173D" w:rsidRPr="00341865" w:rsidRDefault="002F14FB" w:rsidP="00341865">
                            <w:pPr>
                              <w:jc w:val="both"/>
                              <w:rPr>
                                <w:rStyle w:val="TOCTextChar"/>
                                <w:i/>
                                <w:iCs/>
                                <w:color w:val="0070C0"/>
                                <w:sz w:val="20"/>
                                <w:szCs w:val="20"/>
                              </w:rPr>
                            </w:pPr>
                            <w:r w:rsidRPr="00D20F00">
                              <w:rPr>
                                <w:rStyle w:val="TOCTextChar"/>
                                <w:b/>
                                <w:bCs/>
                                <w:sz w:val="20"/>
                                <w:szCs w:val="20"/>
                              </w:rPr>
                              <w:t>January 27</w:t>
                            </w:r>
                            <w:r w:rsidR="00D20F00" w:rsidRPr="00D20F00">
                              <w:rPr>
                                <w:rStyle w:val="TOCTextChar"/>
                                <w:b/>
                                <w:bCs/>
                                <w:sz w:val="20"/>
                                <w:szCs w:val="20"/>
                              </w:rPr>
                              <w:t xml:space="preserve">, </w:t>
                            </w:r>
                            <w:proofErr w:type="gramStart"/>
                            <w:r w:rsidR="00D20F00" w:rsidRPr="00D20F00">
                              <w:rPr>
                                <w:rStyle w:val="TOCTextChar"/>
                                <w:b/>
                                <w:bCs/>
                                <w:sz w:val="20"/>
                                <w:szCs w:val="20"/>
                              </w:rPr>
                              <w:t>2022</w:t>
                            </w:r>
                            <w:proofErr w:type="gramEnd"/>
                            <w:r w:rsidR="00D20F00">
                              <w:rPr>
                                <w:rStyle w:val="TOCTextChar"/>
                                <w:sz w:val="20"/>
                                <w:szCs w:val="20"/>
                              </w:rPr>
                              <w:t xml:space="preserve"> </w:t>
                            </w:r>
                            <w:r>
                              <w:rPr>
                                <w:rStyle w:val="TOCTextChar"/>
                                <w:sz w:val="20"/>
                                <w:szCs w:val="20"/>
                              </w:rPr>
                              <w:t>BLHS Quarterly Meeting—7:00 PM, at Big Lake Community Church</w:t>
                            </w:r>
                            <w:r w:rsidR="0020173D">
                              <w:rPr>
                                <w:rStyle w:val="TOCTextChar"/>
                                <w:sz w:val="20"/>
                                <w:szCs w:val="20"/>
                              </w:rPr>
                              <w:t>—</w:t>
                            </w:r>
                            <w:r w:rsidR="0020173D" w:rsidRPr="00341865">
                              <w:rPr>
                                <w:rStyle w:val="TOCTextChar"/>
                                <w:i/>
                                <w:iCs/>
                                <w:color w:val="0070C0"/>
                                <w:sz w:val="20"/>
                                <w:szCs w:val="20"/>
                              </w:rPr>
                              <w:t>Please consider attending as we would appreciate help</w:t>
                            </w:r>
                            <w:r w:rsidR="00341865" w:rsidRPr="00341865">
                              <w:rPr>
                                <w:rStyle w:val="TOCTextChar"/>
                                <w:i/>
                                <w:iCs/>
                                <w:color w:val="0070C0"/>
                                <w:sz w:val="20"/>
                                <w:szCs w:val="20"/>
                              </w:rPr>
                              <w:t xml:space="preserve"> as we prepare for the 2022 Biennial Exhibit</w:t>
                            </w:r>
                          </w:p>
                          <w:p w14:paraId="69B03D3C" w14:textId="501A8C7E" w:rsidR="002F14FB" w:rsidRDefault="002F14FB" w:rsidP="00341865">
                            <w:pPr>
                              <w:jc w:val="both"/>
                              <w:rPr>
                                <w:rStyle w:val="TOCTextChar"/>
                                <w:sz w:val="20"/>
                                <w:szCs w:val="20"/>
                              </w:rPr>
                            </w:pPr>
                            <w:r w:rsidRPr="00D20F00">
                              <w:rPr>
                                <w:rStyle w:val="TOCTextChar"/>
                                <w:b/>
                                <w:bCs/>
                                <w:sz w:val="20"/>
                                <w:szCs w:val="20"/>
                              </w:rPr>
                              <w:t>April 22</w:t>
                            </w:r>
                            <w:r w:rsidR="00D20F00" w:rsidRPr="00D20F00">
                              <w:rPr>
                                <w:rStyle w:val="TOCTextChar"/>
                                <w:b/>
                                <w:bCs/>
                                <w:sz w:val="20"/>
                                <w:szCs w:val="20"/>
                              </w:rPr>
                              <w:t xml:space="preserve">, </w:t>
                            </w:r>
                            <w:proofErr w:type="gramStart"/>
                            <w:r w:rsidR="00D20F00" w:rsidRPr="00D20F00">
                              <w:rPr>
                                <w:rStyle w:val="TOCTextChar"/>
                                <w:b/>
                                <w:bCs/>
                                <w:sz w:val="20"/>
                                <w:szCs w:val="20"/>
                              </w:rPr>
                              <w:t>2022</w:t>
                            </w:r>
                            <w:proofErr w:type="gramEnd"/>
                            <w:r w:rsidR="00D20F00">
                              <w:rPr>
                                <w:rStyle w:val="TOCTextChar"/>
                                <w:sz w:val="20"/>
                                <w:szCs w:val="20"/>
                              </w:rPr>
                              <w:t xml:space="preserve">     </w:t>
                            </w:r>
                            <w:r>
                              <w:rPr>
                                <w:rStyle w:val="TOCTextChar"/>
                                <w:sz w:val="20"/>
                                <w:szCs w:val="20"/>
                              </w:rPr>
                              <w:t xml:space="preserve"> BLHS Quarterly Meeting—7:00 PM at Big Lake Community Church</w:t>
                            </w:r>
                          </w:p>
                          <w:p w14:paraId="35F740DF" w14:textId="457C3992" w:rsidR="002F14FB" w:rsidRDefault="00506D5B" w:rsidP="00341865">
                            <w:pPr>
                              <w:jc w:val="both"/>
                              <w:rPr>
                                <w:rStyle w:val="TOCTextChar"/>
                                <w:sz w:val="20"/>
                                <w:szCs w:val="20"/>
                              </w:rPr>
                            </w:pPr>
                            <w:r w:rsidRPr="00D20F00">
                              <w:rPr>
                                <w:rStyle w:val="TOCTextChar"/>
                                <w:b/>
                                <w:bCs/>
                                <w:sz w:val="20"/>
                                <w:szCs w:val="20"/>
                              </w:rPr>
                              <w:t>July 22</w:t>
                            </w:r>
                            <w:r w:rsidR="00D20F00" w:rsidRPr="00D20F00">
                              <w:rPr>
                                <w:rStyle w:val="TOCTextChar"/>
                                <w:b/>
                                <w:bCs/>
                                <w:sz w:val="20"/>
                                <w:szCs w:val="20"/>
                              </w:rPr>
                              <w:t xml:space="preserve">, </w:t>
                            </w:r>
                            <w:proofErr w:type="gramStart"/>
                            <w:r w:rsidR="00D20F00" w:rsidRPr="00D20F00">
                              <w:rPr>
                                <w:rStyle w:val="TOCTextChar"/>
                                <w:b/>
                                <w:bCs/>
                                <w:sz w:val="20"/>
                                <w:szCs w:val="20"/>
                              </w:rPr>
                              <w:t>2022</w:t>
                            </w:r>
                            <w:proofErr w:type="gramEnd"/>
                            <w:r w:rsidR="00D20F00">
                              <w:rPr>
                                <w:rStyle w:val="TOCTextChar"/>
                                <w:sz w:val="20"/>
                                <w:szCs w:val="20"/>
                              </w:rPr>
                              <w:t xml:space="preserve">      </w:t>
                            </w:r>
                            <w:r>
                              <w:rPr>
                                <w:rStyle w:val="TOCTextChar"/>
                                <w:sz w:val="20"/>
                                <w:szCs w:val="20"/>
                              </w:rPr>
                              <w:t xml:space="preserve"> BLHS Annual Meeting—7:00 PM at Big Lake Community Church</w:t>
                            </w:r>
                          </w:p>
                          <w:p w14:paraId="52CD3602" w14:textId="131A26FD" w:rsidR="00506D5B" w:rsidRPr="00D07CF9" w:rsidRDefault="00506D5B" w:rsidP="00341865">
                            <w:pPr>
                              <w:jc w:val="both"/>
                            </w:pPr>
                            <w:r w:rsidRPr="00D20F00">
                              <w:rPr>
                                <w:rStyle w:val="TOCTextChar"/>
                                <w:b/>
                                <w:bCs/>
                                <w:sz w:val="20"/>
                                <w:szCs w:val="20"/>
                              </w:rPr>
                              <w:t>August 13 &amp; 14</w:t>
                            </w:r>
                            <w:r w:rsidR="00D20F00" w:rsidRPr="00D20F00">
                              <w:rPr>
                                <w:rStyle w:val="TOCTextChar"/>
                                <w:b/>
                                <w:bCs/>
                                <w:sz w:val="20"/>
                                <w:szCs w:val="20"/>
                              </w:rPr>
                              <w:t>, 2022</w:t>
                            </w:r>
                            <w:r>
                              <w:rPr>
                                <w:rStyle w:val="TOCTextChar"/>
                                <w:sz w:val="20"/>
                                <w:szCs w:val="20"/>
                              </w:rPr>
                              <w:t xml:space="preserve"> BLHS Biennial Exhibit at BLFD Community Room, 10:00 AM – 6:00 PM</w:t>
                            </w:r>
                          </w:p>
                          <w:p w14:paraId="3B22C261" w14:textId="05F6013E" w:rsidR="00CF1688" w:rsidRPr="0020173D" w:rsidRDefault="00CF1688" w:rsidP="00D07CF9">
                            <w:pPr>
                              <w:pStyle w:val="SidebarList"/>
                              <w:numPr>
                                <w:ilvl w:val="0"/>
                                <w:numId w:val="0"/>
                              </w:numPr>
                              <w:ind w:left="216" w:hanging="216"/>
                              <w:rPr>
                                <w:sz w:val="20"/>
                                <w:szCs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811F2" id="AutoShape 121" o:spid="_x0000_s1029" style="position:absolute;margin-left:36.75pt;margin-top:262.7pt;width:125.85pt;height:391.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" filled="f" strokecolor="silver" strokeweight="3.75pt">
                <v:path arrowok="t"/>
                <v:textbox inset="3.6pt,,3.6pt">
                  <w:txbxContent>
                    <w:p w14:paraId="637C59DF" w14:textId="5B9CD881" w:rsidR="009C334A" w:rsidRPr="00D20F00" w:rsidRDefault="00D20F00" w:rsidP="0020173D">
                      <w:pPr>
                        <w:spacing w:after="0" w:line="240" w:lineRule="auto"/>
                        <w:jc w:val="center"/>
                        <w:rPr>
                          <w:rStyle w:val="TOCTextChar"/>
                          <w:b/>
                          <w:bCs/>
                          <w:color w:val="0070C0"/>
                          <w:sz w:val="20"/>
                          <w:szCs w:val="20"/>
                        </w:rPr>
                      </w:pPr>
                      <w:r w:rsidRPr="00D20F00">
                        <w:rPr>
                          <w:rStyle w:val="TOCTextChar"/>
                          <w:b/>
                          <w:bCs/>
                          <w:color w:val="0070C0"/>
                          <w:sz w:val="20"/>
                          <w:szCs w:val="20"/>
                        </w:rPr>
                        <w:t>MARK YOUR CALENDARS!</w:t>
                      </w:r>
                    </w:p>
                    <w:p w14:paraId="2A9E6164" w14:textId="77777777" w:rsidR="00D20F00" w:rsidRPr="00D20F00" w:rsidRDefault="00D20F00" w:rsidP="009C334A">
                      <w:pPr>
                        <w:spacing w:after="0" w:line="240" w:lineRule="auto"/>
                        <w:rPr>
                          <w:rStyle w:val="TOCTextChar"/>
                          <w:b/>
                          <w:bCs/>
                          <w:sz w:val="20"/>
                          <w:szCs w:val="20"/>
                        </w:rPr>
                      </w:pPr>
                    </w:p>
                    <w:p w14:paraId="405FEF28" w14:textId="3151EFBA" w:rsidR="0020173D" w:rsidRPr="00341865" w:rsidRDefault="002F14FB" w:rsidP="00341865">
                      <w:pPr>
                        <w:jc w:val="both"/>
                        <w:rPr>
                          <w:rStyle w:val="TOCTextChar"/>
                          <w:i/>
                          <w:iCs/>
                          <w:color w:val="0070C0"/>
                          <w:sz w:val="20"/>
                          <w:szCs w:val="20"/>
                        </w:rPr>
                      </w:pPr>
                      <w:r w:rsidRPr="00D20F00">
                        <w:rPr>
                          <w:rStyle w:val="TOCTextChar"/>
                          <w:b/>
                          <w:bCs/>
                          <w:sz w:val="20"/>
                          <w:szCs w:val="20"/>
                        </w:rPr>
                        <w:t>January 27</w:t>
                      </w:r>
                      <w:r w:rsidR="00D20F00" w:rsidRPr="00D20F00">
                        <w:rPr>
                          <w:rStyle w:val="TOCTextChar"/>
                          <w:b/>
                          <w:bCs/>
                          <w:sz w:val="20"/>
                          <w:szCs w:val="20"/>
                        </w:rPr>
                        <w:t xml:space="preserve">, </w:t>
                      </w:r>
                      <w:proofErr w:type="gramStart"/>
                      <w:r w:rsidR="00D20F00" w:rsidRPr="00D20F00">
                        <w:rPr>
                          <w:rStyle w:val="TOCTextChar"/>
                          <w:b/>
                          <w:bCs/>
                          <w:sz w:val="20"/>
                          <w:szCs w:val="20"/>
                        </w:rPr>
                        <w:t>2022</w:t>
                      </w:r>
                      <w:proofErr w:type="gramEnd"/>
                      <w:r w:rsidR="00D20F00">
                        <w:rPr>
                          <w:rStyle w:val="TOCTextChar"/>
                          <w:sz w:val="20"/>
                          <w:szCs w:val="20"/>
                        </w:rPr>
                        <w:t xml:space="preserve"> </w:t>
                      </w:r>
                      <w:r>
                        <w:rPr>
                          <w:rStyle w:val="TOCTextChar"/>
                          <w:sz w:val="20"/>
                          <w:szCs w:val="20"/>
                        </w:rPr>
                        <w:t>BLHS Quarterly Meeting—7:00 PM, at Big Lake Community Church</w:t>
                      </w:r>
                      <w:r w:rsidR="0020173D">
                        <w:rPr>
                          <w:rStyle w:val="TOCTextChar"/>
                          <w:sz w:val="20"/>
                          <w:szCs w:val="20"/>
                        </w:rPr>
                        <w:t>—</w:t>
                      </w:r>
                      <w:r w:rsidR="0020173D" w:rsidRPr="00341865">
                        <w:rPr>
                          <w:rStyle w:val="TOCTextChar"/>
                          <w:i/>
                          <w:iCs/>
                          <w:color w:val="0070C0"/>
                          <w:sz w:val="20"/>
                          <w:szCs w:val="20"/>
                        </w:rPr>
                        <w:t>Please consider attending as we would appreciate help</w:t>
                      </w:r>
                      <w:r w:rsidR="00341865" w:rsidRPr="00341865">
                        <w:rPr>
                          <w:rStyle w:val="TOCTextChar"/>
                          <w:i/>
                          <w:iCs/>
                          <w:color w:val="0070C0"/>
                          <w:sz w:val="20"/>
                          <w:szCs w:val="20"/>
                        </w:rPr>
                        <w:t xml:space="preserve"> as we prepare for the 2022 Biennial Exhibit</w:t>
                      </w:r>
                    </w:p>
                    <w:p w14:paraId="69B03D3C" w14:textId="501A8C7E" w:rsidR="002F14FB" w:rsidRDefault="002F14FB" w:rsidP="00341865">
                      <w:pPr>
                        <w:jc w:val="both"/>
                        <w:rPr>
                          <w:rStyle w:val="TOCTextChar"/>
                          <w:sz w:val="20"/>
                          <w:szCs w:val="20"/>
                        </w:rPr>
                      </w:pPr>
                      <w:r w:rsidRPr="00D20F00">
                        <w:rPr>
                          <w:rStyle w:val="TOCTextChar"/>
                          <w:b/>
                          <w:bCs/>
                          <w:sz w:val="20"/>
                          <w:szCs w:val="20"/>
                        </w:rPr>
                        <w:t>April 22</w:t>
                      </w:r>
                      <w:r w:rsidR="00D20F00" w:rsidRPr="00D20F00">
                        <w:rPr>
                          <w:rStyle w:val="TOCTextChar"/>
                          <w:b/>
                          <w:bCs/>
                          <w:sz w:val="20"/>
                          <w:szCs w:val="20"/>
                        </w:rPr>
                        <w:t xml:space="preserve">, </w:t>
                      </w:r>
                      <w:proofErr w:type="gramStart"/>
                      <w:r w:rsidR="00D20F00" w:rsidRPr="00D20F00">
                        <w:rPr>
                          <w:rStyle w:val="TOCTextChar"/>
                          <w:b/>
                          <w:bCs/>
                          <w:sz w:val="20"/>
                          <w:szCs w:val="20"/>
                        </w:rPr>
                        <w:t>2022</w:t>
                      </w:r>
                      <w:proofErr w:type="gramEnd"/>
                      <w:r w:rsidR="00D20F00">
                        <w:rPr>
                          <w:rStyle w:val="TOCTextChar"/>
                          <w:sz w:val="20"/>
                          <w:szCs w:val="20"/>
                        </w:rPr>
                        <w:t xml:space="preserve">     </w:t>
                      </w:r>
                      <w:r>
                        <w:rPr>
                          <w:rStyle w:val="TOCTextChar"/>
                          <w:sz w:val="20"/>
                          <w:szCs w:val="20"/>
                        </w:rPr>
                        <w:t xml:space="preserve"> BLHS Quarterly Meeting—7:00 PM at Big Lake Community Church</w:t>
                      </w:r>
                    </w:p>
                    <w:p w14:paraId="35F740DF" w14:textId="457C3992" w:rsidR="002F14FB" w:rsidRDefault="00506D5B" w:rsidP="00341865">
                      <w:pPr>
                        <w:jc w:val="both"/>
                        <w:rPr>
                          <w:rStyle w:val="TOCTextChar"/>
                          <w:sz w:val="20"/>
                          <w:szCs w:val="20"/>
                        </w:rPr>
                      </w:pPr>
                      <w:r w:rsidRPr="00D20F00">
                        <w:rPr>
                          <w:rStyle w:val="TOCTextChar"/>
                          <w:b/>
                          <w:bCs/>
                          <w:sz w:val="20"/>
                          <w:szCs w:val="20"/>
                        </w:rPr>
                        <w:t>July 22</w:t>
                      </w:r>
                      <w:r w:rsidR="00D20F00" w:rsidRPr="00D20F00">
                        <w:rPr>
                          <w:rStyle w:val="TOCTextChar"/>
                          <w:b/>
                          <w:bCs/>
                          <w:sz w:val="20"/>
                          <w:szCs w:val="20"/>
                        </w:rPr>
                        <w:t xml:space="preserve">, </w:t>
                      </w:r>
                      <w:proofErr w:type="gramStart"/>
                      <w:r w:rsidR="00D20F00" w:rsidRPr="00D20F00">
                        <w:rPr>
                          <w:rStyle w:val="TOCTextChar"/>
                          <w:b/>
                          <w:bCs/>
                          <w:sz w:val="20"/>
                          <w:szCs w:val="20"/>
                        </w:rPr>
                        <w:t>2022</w:t>
                      </w:r>
                      <w:proofErr w:type="gramEnd"/>
                      <w:r w:rsidR="00D20F00">
                        <w:rPr>
                          <w:rStyle w:val="TOCTextChar"/>
                          <w:sz w:val="20"/>
                          <w:szCs w:val="20"/>
                        </w:rPr>
                        <w:t xml:space="preserve">      </w:t>
                      </w:r>
                      <w:r>
                        <w:rPr>
                          <w:rStyle w:val="TOCTextChar"/>
                          <w:sz w:val="20"/>
                          <w:szCs w:val="20"/>
                        </w:rPr>
                        <w:t xml:space="preserve"> BLHS Annual Meeting—7:00 PM at Big Lake Community Church</w:t>
                      </w:r>
                    </w:p>
                    <w:p w14:paraId="52CD3602" w14:textId="131A26FD" w:rsidR="00506D5B" w:rsidRPr="00D07CF9" w:rsidRDefault="00506D5B" w:rsidP="00341865">
                      <w:pPr>
                        <w:jc w:val="both"/>
                      </w:pPr>
                      <w:r w:rsidRPr="00D20F00">
                        <w:rPr>
                          <w:rStyle w:val="TOCTextChar"/>
                          <w:b/>
                          <w:bCs/>
                          <w:sz w:val="20"/>
                          <w:szCs w:val="20"/>
                        </w:rPr>
                        <w:t>August 13 &amp; 14</w:t>
                      </w:r>
                      <w:r w:rsidR="00D20F00" w:rsidRPr="00D20F00">
                        <w:rPr>
                          <w:rStyle w:val="TOCTextChar"/>
                          <w:b/>
                          <w:bCs/>
                          <w:sz w:val="20"/>
                          <w:szCs w:val="20"/>
                        </w:rPr>
                        <w:t>, 2022</w:t>
                      </w:r>
                      <w:r>
                        <w:rPr>
                          <w:rStyle w:val="TOCTextChar"/>
                          <w:sz w:val="20"/>
                          <w:szCs w:val="20"/>
                        </w:rPr>
                        <w:t xml:space="preserve"> BLHS Biennial Exhibit at BLFD Community Room, 10:00 AM – 6:00 PM</w:t>
                      </w:r>
                    </w:p>
                    <w:p w14:paraId="3B22C261" w14:textId="05F6013E" w:rsidR="00CF1688" w:rsidRPr="0020173D" w:rsidRDefault="00CF1688" w:rsidP="00D07CF9">
                      <w:pPr>
                        <w:pStyle w:val="SidebarList"/>
                        <w:numPr>
                          <w:ilvl w:val="0"/>
                          <w:numId w:val="0"/>
                        </w:numPr>
                        <w:ind w:left="216" w:hanging="216"/>
                        <w:rPr>
                          <w:sz w:val="20"/>
                          <w:szCs w:val="20"/>
                        </w:rPr>
                      </w:pPr>
                    </w:p>
                  </w:txbxContent>
                </v:textbox>
                <w10:wrap anchorx="page" anchory="page"/>
              </v:roundrect>
            </w:pict>
          </mc:Fallback>
        </mc:AlternateContent>
      </w:r>
      <w:r w:rsidR="009C334A">
        <w:rPr>
          <w:noProof/>
        </w:rPr>
        <mc:AlternateContent>
          <mc:Choice Requires="wps">
            <w:drawing>
              <wp:anchor distT="0" distB="0" distL="114300" distR="114300" simplePos="0" relativeHeight="251661312" behindDoc="0" locked="0" layoutInCell="1" allowOverlap="1" wp14:anchorId="10C82932" wp14:editId="3C2F28E5">
                <wp:simplePos x="0" y="0"/>
                <wp:positionH relativeFrom="page">
                  <wp:posOffset>3665374</wp:posOffset>
                </wp:positionH>
                <wp:positionV relativeFrom="page">
                  <wp:posOffset>2600938</wp:posOffset>
                </wp:positionV>
                <wp:extent cx="3452649" cy="567690"/>
                <wp:effectExtent l="0" t="0" r="1905" b="3810"/>
                <wp:wrapNone/>
                <wp:docPr id="7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52649"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B80AA" w14:textId="4615526E" w:rsidR="00CF1688" w:rsidRPr="00106564" w:rsidRDefault="002C0DA8" w:rsidP="000D2A20">
                            <w:pPr>
                              <w:pStyle w:val="Heading2"/>
                              <w:jc w:val="center"/>
                              <w:rPr>
                                <w:color w:val="002060"/>
                              </w:rPr>
                            </w:pPr>
                            <w:r w:rsidRPr="00106564">
                              <w:rPr>
                                <w:color w:val="002060"/>
                              </w:rPr>
                              <w:t>Big Lake My Forever Home</w:t>
                            </w:r>
                          </w:p>
                          <w:p w14:paraId="3B080D12" w14:textId="29287AC7" w:rsidR="00106564" w:rsidRPr="00106564" w:rsidRDefault="00106564" w:rsidP="00106564">
                            <w:pPr>
                              <w:jc w:val="center"/>
                              <w:rPr>
                                <w:color w:val="002060"/>
                                <w:sz w:val="24"/>
                                <w:szCs w:val="24"/>
                              </w:rPr>
                            </w:pPr>
                            <w:r w:rsidRPr="00106564">
                              <w:rPr>
                                <w:color w:val="002060"/>
                                <w:sz w:val="24"/>
                                <w:szCs w:val="24"/>
                              </w:rPr>
                              <w:t xml:space="preserve">Written by Carol </w:t>
                            </w:r>
                            <w:proofErr w:type="spellStart"/>
                            <w:r w:rsidRPr="00106564">
                              <w:rPr>
                                <w:color w:val="002060"/>
                                <w:sz w:val="24"/>
                                <w:szCs w:val="24"/>
                              </w:rPr>
                              <w:t>Nersten</w:t>
                            </w:r>
                            <w:proofErr w:type="spellEnd"/>
                          </w:p>
                          <w:p w14:paraId="72D8CF6E" w14:textId="77777777" w:rsidR="000D2A20" w:rsidRPr="000D2A20" w:rsidRDefault="000D2A20" w:rsidP="000D2A20">
                            <w:pPr>
                              <w:jc w:val="center"/>
                            </w:pPr>
                          </w:p>
                          <w:p w14:paraId="3B93A2AB" w14:textId="77777777" w:rsidR="00CF1688" w:rsidRDefault="00CF1688" w:rsidP="00CF1688">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82932" id="_x0000_t202" coordsize="21600,21600" o:spt="202" path="m,l,21600r21600,l21600,xe">
                <v:stroke joinstyle="miter"/>
                <v:path gradientshapeok="t" o:connecttype="rect"/>
              </v:shapetype>
              <v:shape id="Text Box 124" o:spid="_x0000_s1028" type="#_x0000_t202" style="position:absolute;margin-left:288.6pt;margin-top:204.8pt;width:271.85pt;height:44.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" filled="f" stroked="f">
                <v:path arrowok="t"/>
                <v:textbox inset="0,0,0,0">
                  <w:txbxContent>
                    <w:p w14:paraId="104B80AA" w14:textId="4615526E" w:rsidR="00CF1688" w:rsidRPr="00106564" w:rsidRDefault="002C0DA8" w:rsidP="000D2A20">
                      <w:pPr>
                        <w:pStyle w:val="Heading2"/>
                        <w:jc w:val="center"/>
                        <w:rPr>
                          <w:color w:val="002060"/>
                        </w:rPr>
                      </w:pPr>
                      <w:r w:rsidRPr="00106564">
                        <w:rPr>
                          <w:color w:val="002060"/>
                        </w:rPr>
                        <w:t>Big Lake My Forever Home</w:t>
                      </w:r>
                    </w:p>
                    <w:p w14:paraId="3B080D12" w14:textId="29287AC7" w:rsidR="00106564" w:rsidRPr="00106564" w:rsidRDefault="00106564" w:rsidP="00106564">
                      <w:pPr>
                        <w:jc w:val="center"/>
                        <w:rPr>
                          <w:color w:val="002060"/>
                          <w:sz w:val="24"/>
                          <w:szCs w:val="24"/>
                        </w:rPr>
                      </w:pPr>
                      <w:r w:rsidRPr="00106564">
                        <w:rPr>
                          <w:color w:val="002060"/>
                          <w:sz w:val="24"/>
                          <w:szCs w:val="24"/>
                        </w:rPr>
                        <w:t xml:space="preserve">Written by Carol </w:t>
                      </w:r>
                      <w:proofErr w:type="spellStart"/>
                      <w:r w:rsidRPr="00106564">
                        <w:rPr>
                          <w:color w:val="002060"/>
                          <w:sz w:val="24"/>
                          <w:szCs w:val="24"/>
                        </w:rPr>
                        <w:t>Nersten</w:t>
                      </w:r>
                      <w:proofErr w:type="spellEnd"/>
                    </w:p>
                    <w:p w14:paraId="72D8CF6E" w14:textId="77777777" w:rsidR="000D2A20" w:rsidRPr="000D2A20" w:rsidRDefault="000D2A20" w:rsidP="000D2A20">
                      <w:pPr>
                        <w:jc w:val="center"/>
                      </w:pPr>
                    </w:p>
                    <w:p w14:paraId="3B93A2AB" w14:textId="77777777" w:rsidR="00CF1688" w:rsidRDefault="00CF1688" w:rsidP="00CF1688">
                      <w:pPr>
                        <w:pStyle w:val="Heading1"/>
                      </w:pPr>
                    </w:p>
                  </w:txbxContent>
                </v:textbox>
                <w10:wrap anchorx="page" anchory="page"/>
              </v:shape>
            </w:pict>
          </mc:Fallback>
        </mc:AlternateContent>
      </w:r>
      <w:r w:rsidR="00106564">
        <w:rPr>
          <w:noProof/>
        </w:rPr>
        <mc:AlternateContent>
          <mc:Choice Requires="wps">
            <w:drawing>
              <wp:anchor distT="0" distB="0" distL="114300" distR="114300" simplePos="0" relativeHeight="251765760" behindDoc="0" locked="0" layoutInCell="1" allowOverlap="1" wp14:anchorId="08E27859" wp14:editId="7EB8678E">
                <wp:simplePos x="0" y="0"/>
                <wp:positionH relativeFrom="column">
                  <wp:posOffset>1682005</wp:posOffset>
                </wp:positionH>
                <wp:positionV relativeFrom="paragraph">
                  <wp:posOffset>1582902</wp:posOffset>
                </wp:positionV>
                <wp:extent cx="1599565" cy="827690"/>
                <wp:effectExtent l="0" t="0" r="13335" b="10795"/>
                <wp:wrapNone/>
                <wp:docPr id="87" name="Text Box 87"/>
                <wp:cNvGraphicFramePr/>
                <a:graphic xmlns:a="http://schemas.openxmlformats.org/drawingml/2006/main">
                  <a:graphicData uri="http://schemas.microsoft.com/office/word/2010/wordprocessingShape">
                    <wps:wsp>
                      <wps:cNvSpPr txBox="1"/>
                      <wps:spPr>
                        <a:xfrm>
                          <a:off x="0" y="0"/>
                          <a:ext cx="1599565" cy="827690"/>
                        </a:xfrm>
                        <a:prstGeom prst="rect">
                          <a:avLst/>
                        </a:prstGeom>
                        <a:solidFill>
                          <a:srgbClr val="002060"/>
                        </a:solidFill>
                        <a:ln w="6350">
                          <a:solidFill>
                            <a:prstClr val="black"/>
                          </a:solidFill>
                        </a:ln>
                      </wps:spPr>
                      <wps:txbx>
                        <w:txbxContent>
                          <w:p w14:paraId="0314EE42" w14:textId="09180ABA" w:rsidR="00106564" w:rsidRPr="00106564" w:rsidRDefault="00106564" w:rsidP="00106564">
                            <w:pPr>
                              <w:jc w:val="center"/>
                              <w:rPr>
                                <w:b/>
                                <w:bCs/>
                                <w:color w:val="FFFFFF" w:themeColor="background1"/>
                                <w:sz w:val="44"/>
                                <w:szCs w:val="44"/>
                              </w:rPr>
                            </w:pPr>
                            <w:r w:rsidRPr="00106564">
                              <w:rPr>
                                <w:b/>
                                <w:bCs/>
                                <w:color w:val="FFFFFF" w:themeColor="background1"/>
                                <w:sz w:val="44"/>
                                <w:szCs w:val="44"/>
                              </w:rPr>
                              <w:t>OUR STORIES</w:t>
                            </w:r>
                          </w:p>
                          <w:p w14:paraId="5347C11E" w14:textId="10FAE8EE" w:rsidR="00106564" w:rsidRPr="00106564" w:rsidRDefault="00106564" w:rsidP="00106564">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27859" id="Text Box 87" o:spid="_x0000_s1029" type="#_x0000_t202" style="position:absolute;margin-left:132.45pt;margin-top:124.65pt;width:125.95pt;height:65.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" fillcolor="#002060" strokeweight=".5pt">
                <v:textbox>
                  <w:txbxContent>
                    <w:p w14:paraId="0314EE42" w14:textId="09180ABA" w:rsidR="00106564" w:rsidRPr="00106564" w:rsidRDefault="00106564" w:rsidP="00106564">
                      <w:pPr>
                        <w:jc w:val="center"/>
                        <w:rPr>
                          <w:b/>
                          <w:bCs/>
                          <w:color w:val="FFFFFF" w:themeColor="background1"/>
                          <w:sz w:val="44"/>
                          <w:szCs w:val="44"/>
                        </w:rPr>
                      </w:pPr>
                      <w:r w:rsidRPr="00106564">
                        <w:rPr>
                          <w:b/>
                          <w:bCs/>
                          <w:color w:val="FFFFFF" w:themeColor="background1"/>
                          <w:sz w:val="44"/>
                          <w:szCs w:val="44"/>
                        </w:rPr>
                        <w:t>OUR STORIES</w:t>
                      </w:r>
                    </w:p>
                    <w:p w14:paraId="5347C11E" w14:textId="10FAE8EE" w:rsidR="00106564" w:rsidRPr="00106564" w:rsidRDefault="00106564" w:rsidP="00106564">
                      <w:pPr>
                        <w:jc w:val="center"/>
                        <w:rPr>
                          <w:color w:val="FFFFFF" w:themeColor="background1"/>
                          <w:sz w:val="24"/>
                          <w:szCs w:val="24"/>
                        </w:rPr>
                      </w:pPr>
                    </w:p>
                  </w:txbxContent>
                </v:textbox>
              </v:shape>
            </w:pict>
          </mc:Fallback>
        </mc:AlternateContent>
      </w:r>
      <w:r w:rsidR="000C526F">
        <w:rPr>
          <w:noProof/>
        </w:rPr>
        <mc:AlternateContent>
          <mc:Choice Requires="wps">
            <w:drawing>
              <wp:anchor distT="0" distB="0" distL="114300" distR="114300" simplePos="0" relativeHeight="251683840" behindDoc="0" locked="0" layoutInCell="1" allowOverlap="1" wp14:anchorId="4A98E003" wp14:editId="78B7919C">
                <wp:simplePos x="0" y="0"/>
                <wp:positionH relativeFrom="page">
                  <wp:posOffset>3949065</wp:posOffset>
                </wp:positionH>
                <wp:positionV relativeFrom="page">
                  <wp:posOffset>3302635</wp:posOffset>
                </wp:positionV>
                <wp:extent cx="1498600" cy="8740775"/>
                <wp:effectExtent l="0" t="0" r="0" b="0"/>
                <wp:wrapNone/>
                <wp:docPr id="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874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8E003" id="Text Box 125" o:spid="_x0000_s1030" type="#_x0000_t202" style="position:absolute;margin-left:310.95pt;margin-top:260.05pt;width:118pt;height:688.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" filled="f" stroked="f">
                <v:path arrowok="t"/>
                <v:textbox style="mso-next-textbox:#Text Box 126" inset="0,0,0,0">
                  <w:txbxContent/>
                </v:textbox>
                <w10:wrap anchorx="page" anchory="page"/>
              </v:shape>
            </w:pict>
          </mc:Fallback>
        </mc:AlternateContent>
      </w:r>
      <w:r w:rsidR="008B1E59">
        <w:rPr>
          <w:noProof/>
        </w:rPr>
        <mc:AlternateContent>
          <mc:Choice Requires="wps">
            <w:drawing>
              <wp:anchor distT="0" distB="0" distL="114300" distR="114300" simplePos="0" relativeHeight="251753472" behindDoc="0" locked="0" layoutInCell="1" allowOverlap="1" wp14:anchorId="6D828747" wp14:editId="3159CD9C">
                <wp:simplePos x="0" y="0"/>
                <wp:positionH relativeFrom="page">
                  <wp:posOffset>2239404</wp:posOffset>
                </wp:positionH>
                <wp:positionV relativeFrom="page">
                  <wp:posOffset>12274659</wp:posOffset>
                </wp:positionV>
                <wp:extent cx="4914900" cy="0"/>
                <wp:effectExtent l="0" t="25400" r="12700" b="12700"/>
                <wp:wrapNone/>
                <wp:docPr id="6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481286" id="Line 131"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35pt,966.5pt" to="563.35pt,9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" strokecolor="silver" strokeweight="3.5pt">
                <o:lock v:ext="edit" shapetype="f"/>
                <w10:wrap anchorx="page" anchory="page"/>
              </v:line>
            </w:pict>
          </mc:Fallback>
        </mc:AlternateContent>
      </w:r>
      <w:r w:rsidR="00845FE5">
        <w:rPr>
          <w:noProof/>
        </w:rPr>
        <mc:AlternateContent>
          <mc:Choice Requires="wps">
            <w:drawing>
              <wp:anchor distT="0" distB="0" distL="114300" distR="114300" simplePos="0" relativeHeight="251760640" behindDoc="0" locked="0" layoutInCell="1" allowOverlap="1" wp14:anchorId="60E7FF42" wp14:editId="0AC6AABB">
                <wp:simplePos x="0" y="0"/>
                <wp:positionH relativeFrom="column">
                  <wp:posOffset>5039229</wp:posOffset>
                </wp:positionH>
                <wp:positionV relativeFrom="paragraph">
                  <wp:posOffset>10278767</wp:posOffset>
                </wp:positionV>
                <wp:extent cx="1545020" cy="1047969"/>
                <wp:effectExtent l="0" t="0" r="4445" b="6350"/>
                <wp:wrapNone/>
                <wp:docPr id="80" name="Text Box 80"/>
                <wp:cNvGraphicFramePr/>
                <a:graphic xmlns:a="http://schemas.openxmlformats.org/drawingml/2006/main">
                  <a:graphicData uri="http://schemas.microsoft.com/office/word/2010/wordprocessingShape">
                    <wps:wsp>
                      <wps:cNvSpPr txBox="1"/>
                      <wps:spPr>
                        <a:xfrm>
                          <a:off x="0" y="0"/>
                          <a:ext cx="1545020" cy="1047969"/>
                        </a:xfrm>
                        <a:prstGeom prst="rect">
                          <a:avLst/>
                        </a:prstGeom>
                        <a:solidFill>
                          <a:schemeClr val="lt1"/>
                        </a:solidFill>
                        <a:ln w="6350">
                          <a:noFill/>
                        </a:ln>
                      </wps:spPr>
                      <wps:txbx>
                        <w:txbxContent>
                          <w:p w14:paraId="74F1D50A" w14:textId="6E88F6F0" w:rsidR="00845FE5" w:rsidRDefault="00845FE5">
                            <w:r w:rsidRPr="00845FE5">
                              <w:rPr>
                                <w:noProof/>
                              </w:rPr>
                              <w:drawing>
                                <wp:inline distT="0" distB="0" distL="0" distR="0" wp14:anchorId="17764F66" wp14:editId="13D44406">
                                  <wp:extent cx="1314450" cy="949960"/>
                                  <wp:effectExtent l="0" t="0" r="6350" b="2540"/>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7"/>
                                          <a:stretch>
                                            <a:fillRect/>
                                          </a:stretch>
                                        </pic:blipFill>
                                        <pic:spPr>
                                          <a:xfrm>
                                            <a:off x="0" y="0"/>
                                            <a:ext cx="1314450" cy="949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7FF42" id="Text Box 80" o:spid="_x0000_s1031" type="#_x0000_t202" style="position:absolute;margin-left:396.8pt;margin-top:809.35pt;width:121.65pt;height:8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" fillcolor="white [3201]" stroked="f" strokeweight=".5pt">
                <v:textbox>
                  <w:txbxContent>
                    <w:p w14:paraId="74F1D50A" w14:textId="6E88F6F0" w:rsidR="00845FE5" w:rsidRDefault="00845FE5">
                      <w:r w:rsidRPr="00845FE5">
                        <w:drawing>
                          <wp:inline distT="0" distB="0" distL="0" distR="0" wp14:anchorId="17764F66" wp14:editId="13D44406">
                            <wp:extent cx="1314450" cy="949960"/>
                            <wp:effectExtent l="0" t="0" r="6350" b="2540"/>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8"/>
                                    <a:stretch>
                                      <a:fillRect/>
                                    </a:stretch>
                                  </pic:blipFill>
                                  <pic:spPr>
                                    <a:xfrm>
                                      <a:off x="0" y="0"/>
                                      <a:ext cx="1314450" cy="949960"/>
                                    </a:xfrm>
                                    <a:prstGeom prst="rect">
                                      <a:avLst/>
                                    </a:prstGeom>
                                  </pic:spPr>
                                </pic:pic>
                              </a:graphicData>
                            </a:graphic>
                          </wp:inline>
                        </w:drawing>
                      </w:r>
                    </w:p>
                  </w:txbxContent>
                </v:textbox>
              </v:shape>
            </w:pict>
          </mc:Fallback>
        </mc:AlternateContent>
      </w:r>
      <w:r w:rsidR="00845FE5">
        <w:rPr>
          <w:noProof/>
        </w:rPr>
        <mc:AlternateContent>
          <mc:Choice Requires="wps">
            <w:drawing>
              <wp:anchor distT="0" distB="0" distL="114300" distR="114300" simplePos="0" relativeHeight="251704320" behindDoc="0" locked="0" layoutInCell="1" allowOverlap="1" wp14:anchorId="49E0568D" wp14:editId="5D04200F">
                <wp:simplePos x="0" y="0"/>
                <wp:positionH relativeFrom="page">
                  <wp:posOffset>5596759</wp:posOffset>
                </wp:positionH>
                <wp:positionV relativeFrom="page">
                  <wp:posOffset>3334407</wp:posOffset>
                </wp:positionV>
                <wp:extent cx="1498600" cy="7717221"/>
                <wp:effectExtent l="0" t="0" r="0" b="0"/>
                <wp:wrapNone/>
                <wp:docPr id="6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771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0568D" id="Text Box 126" o:spid="_x0000_s1032" type="#_x0000_t202" style="position:absolute;margin-left:440.7pt;margin-top:262.55pt;width:118pt;height:607.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" filled="f" stroked="f">
                <v:path arrowok="t"/>
                <v:textbox inset="0,0,0,0">
                  <w:txbxContent/>
                </v:textbox>
                <w10:wrap anchorx="page" anchory="page"/>
              </v:shape>
            </w:pict>
          </mc:Fallback>
        </mc:AlternateContent>
      </w:r>
      <w:r w:rsidR="00845FE5">
        <w:rPr>
          <w:noProof/>
        </w:rPr>
        <mc:AlternateContent>
          <mc:Choice Requires="wps">
            <w:drawing>
              <wp:anchor distT="0" distB="0" distL="114300" distR="114300" simplePos="0" relativeHeight="251646976" behindDoc="0" locked="0" layoutInCell="1" allowOverlap="1" wp14:anchorId="78E88A4B" wp14:editId="31D1D76A">
                <wp:simplePos x="0" y="0"/>
                <wp:positionH relativeFrom="page">
                  <wp:posOffset>2293620</wp:posOffset>
                </wp:positionH>
                <wp:positionV relativeFrom="page">
                  <wp:posOffset>3305175</wp:posOffset>
                </wp:positionV>
                <wp:extent cx="1497965" cy="8851900"/>
                <wp:effectExtent l="0" t="0" r="0" b="0"/>
                <wp:wrapNone/>
                <wp:docPr id="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7965" cy="885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5D821C8C" w14:textId="77777777" w:rsidR="002C0DA8" w:rsidRDefault="002C0DA8" w:rsidP="009C2314">
                            <w:pPr>
                              <w:jc w:val="both"/>
                            </w:pPr>
                            <w:r>
                              <w:t>We lived on Hwy 9; the address then was Route 4 Box474.</w:t>
                            </w:r>
                          </w:p>
                          <w:p w14:paraId="638E1A8C" w14:textId="6C475610" w:rsidR="002C0DA8" w:rsidRDefault="002C0DA8" w:rsidP="009C2314">
                            <w:pPr>
                              <w:jc w:val="both"/>
                            </w:pPr>
                            <w:r>
                              <w:t>My mother was born at home in Walker Valley. All her brothers and sister were also. They all settled in and around Big Lake soon after they married.</w:t>
                            </w:r>
                          </w:p>
                          <w:p w14:paraId="5D9D638B" w14:textId="73F07F0F" w:rsidR="002C0DA8" w:rsidRDefault="002C0DA8" w:rsidP="009C2314">
                            <w:pPr>
                              <w:jc w:val="both"/>
                            </w:pPr>
                            <w:r>
                              <w:t>Mom was the kind of woman who could fix anything. She canned everything vegetables, fruit, fish, and meat. Always busy doing something. Every summer she would take us to pick the treasured tiny wild blackberries. There was a patch down by the railroad tracks below our house. I knew summer was coming to an end when she started sewing. She made me some beautiful dresses for school. They were better than the ones you bought in town.</w:t>
                            </w:r>
                          </w:p>
                          <w:p w14:paraId="2A4B89AF" w14:textId="2EEDCD7A" w:rsidR="009C2314" w:rsidRDefault="002C0DA8" w:rsidP="009C2314">
                            <w:pPr>
                              <w:jc w:val="both"/>
                            </w:pPr>
                            <w:r>
                              <w:t>We very seldom went to town. Mom and Dad bought groceries at Clear Lake. Dad did not like to drive to Mount Vernon or Sedro-Woolley.</w:t>
                            </w:r>
                          </w:p>
                          <w:p w14:paraId="09F57653" w14:textId="7FAF3C2C" w:rsidR="002C0DA8" w:rsidRDefault="002C0DA8" w:rsidP="009C2314">
                            <w:pPr>
                              <w:jc w:val="both"/>
                            </w:pPr>
                            <w:r>
                              <w:t xml:space="preserve">I spent many weekends with Gramma Catlin and Uncle John. They lived on what is known now as Garden Street on Big Lake Boulevard. My aunts Mary Ammons and Mae Hoffman lived on Garden Street too. Aunt Julia Bailey lived in </w:t>
                            </w:r>
                            <w:proofErr w:type="spellStart"/>
                            <w:r>
                              <w:t>Montborne</w:t>
                            </w:r>
                            <w:proofErr w:type="spellEnd"/>
                            <w:r>
                              <w:t>. With everyone so close it was easy to get together, so we did every summer at Aunt Mae’s and Uncle</w:t>
                            </w:r>
                            <w:r w:rsidR="00845FE5">
                              <w:t xml:space="preserve"> </w:t>
                            </w:r>
                            <w:r>
                              <w:t>Lloyd’s. Lots of food and lots of fun.</w:t>
                            </w:r>
                          </w:p>
                          <w:p w14:paraId="28C91350" w14:textId="00A4567B" w:rsidR="002C0DA8" w:rsidRDefault="002C0DA8" w:rsidP="009C2314">
                            <w:pPr>
                              <w:jc w:val="both"/>
                            </w:pPr>
                            <w:r>
                              <w:t xml:space="preserve">Time with Gramma </w:t>
                            </w:r>
                            <w:proofErr w:type="spellStart"/>
                            <w:r>
                              <w:t>Nersten</w:t>
                            </w:r>
                            <w:proofErr w:type="spellEnd"/>
                            <w:r>
                              <w:t xml:space="preserve"> and Uncle Art on the farm was always an adventure. They milked cows twice a day and had chickens to feed. Gramma had a huge garden. So, we would sit on the back porch steps and snap beans. For a break she would take me down to the creek to wade in the cool water. Gramma made her own butter. With this butter she made the best shortbread cookies. She also made headcheese for her friends after they butchered. Growing up in Norway she learned not to waste anything.</w:t>
                            </w:r>
                          </w:p>
                          <w:p w14:paraId="44F6B0A4" w14:textId="5E6F7917" w:rsidR="002C0DA8" w:rsidRDefault="002C0DA8" w:rsidP="009C2314">
                            <w:pPr>
                              <w:jc w:val="both"/>
                            </w:pPr>
                            <w:r>
                              <w:t xml:space="preserve">My second home was across the street from my home. The home of </w:t>
                            </w:r>
                            <w:proofErr w:type="spellStart"/>
                            <w:r>
                              <w:t>Orn</w:t>
                            </w:r>
                            <w:proofErr w:type="spellEnd"/>
                            <w:r>
                              <w:t xml:space="preserve"> and Elsie Chase. The twins, Glen and Glenda were my playmates all through my childhood. We always found something to do outdoors, no matter what the weather. In the summer we would get a piece of fishline, a hook, dig a can of worms, and head for the creek. We would find a branch to use for a pole. If we didn’t catch a fish (which was most of the time) we would end up in the creek ourselves. Glenda and I went from little girls playing with dolls to teen learning to dance from American Bandstand. And how could I ever forget Mrs. Chase’s homemade bread and cinnamon rolls. Oh! So Good!</w:t>
                            </w:r>
                          </w:p>
                          <w:p w14:paraId="46E34F7B" w14:textId="75854503" w:rsidR="002C0DA8" w:rsidRDefault="002C0DA8" w:rsidP="00845FE5">
                            <w:pPr>
                              <w:jc w:val="both"/>
                            </w:pPr>
                            <w:r>
                              <w:t>Down the road I would visit the Gribbles. Mrs. Gribble would play her records and would visit and eat cookies. Mr. Gribble, everyone who grew up in Big Lake knew, he was our school bus driver. I liked him very much. Further down the road by Jones Corner (where Mount Vernon/Big Lake Road meets Highway 9) I would visit the Powell’s. Mrs. Powell would let me borrow her Zane Grey books, when I brought it back, she would ask me about the book to make sure I read it. If I did, I could borrow another. Guess I was sort of the neighborhood pest.</w:t>
                            </w:r>
                          </w:p>
                          <w:p w14:paraId="196CFB9A" w14:textId="14B5863E" w:rsidR="002C0DA8" w:rsidRDefault="002C0DA8" w:rsidP="00845FE5">
                            <w:pPr>
                              <w:jc w:val="both"/>
                            </w:pPr>
                            <w:r>
                              <w:t xml:space="preserve">When I was about eleven, Mrs. Roy Sell and Mrs. Richard </w:t>
                            </w:r>
                            <w:proofErr w:type="spellStart"/>
                            <w:r>
                              <w:t>Tesarik</w:t>
                            </w:r>
                            <w:proofErr w:type="spellEnd"/>
                            <w:r>
                              <w:t xml:space="preserve"> started a 4-H Club. This is where I got my start sewing. It was so exciting to have our sewing projects entered in the Skagit County Fair. One year we even had a float in the parade.</w:t>
                            </w:r>
                          </w:p>
                          <w:p w14:paraId="1C417DEF" w14:textId="12EBBFA2" w:rsidR="00CF1688" w:rsidRPr="005F6F0C" w:rsidRDefault="002C0DA8" w:rsidP="00845FE5">
                            <w:pPr>
                              <w:jc w:val="both"/>
                            </w:pPr>
                            <w:r>
                              <w:t>And of course, there was always the big Firemen’s Picnic at Green’s Resort (Big Lake Resort and RV Park). We always looked forward to going. We would get to see our school mates we hadn’t seen all summer. I could go on forever with memories of my family, friends, and Big Lake neighbors. Big Lake will always be home to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8A4B" id="Text Box 123" o:spid="_x0000_s1033" type="#_x0000_t202" style="position:absolute;margin-left:180.6pt;margin-top:260.25pt;width:117.95pt;height:69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" filled="f" stroked="f">
                <v:path arrowok="t"/>
                <v:textbox style="mso-next-textbox:#Text Box 125" inset="0,0,0,0">
                  <w:txbxContent>
                    <w:p w14:paraId="5D821C8C" w14:textId="77777777" w:rsidR="002C0DA8" w:rsidRDefault="002C0DA8" w:rsidP="009C2314">
                      <w:pPr>
                        <w:jc w:val="both"/>
                      </w:pPr>
                      <w:r>
                        <w:t>We lived on Hwy 9; the address then was Route 4 Box474.</w:t>
                      </w:r>
                    </w:p>
                    <w:p w14:paraId="638E1A8C" w14:textId="6C475610" w:rsidR="002C0DA8" w:rsidRDefault="002C0DA8" w:rsidP="009C2314">
                      <w:pPr>
                        <w:jc w:val="both"/>
                      </w:pPr>
                      <w:r>
                        <w:t>My mother was born at home in Walker Valley. All her brothers and sister were also. They all settled in and around Big Lake soon after they married.</w:t>
                      </w:r>
                    </w:p>
                    <w:p w14:paraId="5D9D638B" w14:textId="73F07F0F" w:rsidR="002C0DA8" w:rsidRDefault="002C0DA8" w:rsidP="009C2314">
                      <w:pPr>
                        <w:jc w:val="both"/>
                      </w:pPr>
                      <w:r>
                        <w:t>Mom was the kind of woman who could fix anything. She canned everything vegetables, fruit, fish, and meat. Always busy doing something. Every summer she would take us to pick the treasured tiny wild blackberries. There was a patch down by the railroad tracks below our house. I knew summer was coming to an end when she started sewing. She made me some beautiful dresses for school. They were better than the ones you bought in town.</w:t>
                      </w:r>
                    </w:p>
                    <w:p w14:paraId="2A4B89AF" w14:textId="2EEDCD7A" w:rsidR="009C2314" w:rsidRDefault="002C0DA8" w:rsidP="009C2314">
                      <w:pPr>
                        <w:jc w:val="both"/>
                      </w:pPr>
                      <w:r>
                        <w:t>We very seldom went to town. Mom and Dad bought groceries at Clear Lake. Dad did not like to drive to Mount Vernon or Sedro-Woolley.</w:t>
                      </w:r>
                    </w:p>
                    <w:p w14:paraId="09F57653" w14:textId="7FAF3C2C" w:rsidR="002C0DA8" w:rsidRDefault="002C0DA8" w:rsidP="009C2314">
                      <w:pPr>
                        <w:jc w:val="both"/>
                      </w:pPr>
                      <w:r>
                        <w:t xml:space="preserve">I spent many weekends with Gramma Catlin and Uncle John. They lived on what is known now as Garden Street on Big Lake Boulevard. My aunts Mary Ammons and Mae Hoffman lived on Garden Street too. Aunt Julia Bailey lived in </w:t>
                      </w:r>
                      <w:proofErr w:type="spellStart"/>
                      <w:r>
                        <w:t>Montborne</w:t>
                      </w:r>
                      <w:proofErr w:type="spellEnd"/>
                      <w:r>
                        <w:t>. With everyone so close it was easy to get together, so we did every summer at Aunt Mae’s and Uncle</w:t>
                      </w:r>
                      <w:r w:rsidR="00845FE5">
                        <w:t xml:space="preserve"> </w:t>
                      </w:r>
                      <w:r>
                        <w:t>Lloyd’s. Lots of food and lots of fun.</w:t>
                      </w:r>
                    </w:p>
                    <w:p w14:paraId="28C91350" w14:textId="00A4567B" w:rsidR="002C0DA8" w:rsidRDefault="002C0DA8" w:rsidP="009C2314">
                      <w:pPr>
                        <w:jc w:val="both"/>
                      </w:pPr>
                      <w:r>
                        <w:t xml:space="preserve">Time with Gramma </w:t>
                      </w:r>
                      <w:proofErr w:type="spellStart"/>
                      <w:r>
                        <w:t>Nersten</w:t>
                      </w:r>
                      <w:proofErr w:type="spellEnd"/>
                      <w:r>
                        <w:t xml:space="preserve"> and Uncle Art on the farm was always an adventure. They milked cows twice a day and had chickens to feed. Gramma had a huge garden. So, we would sit on the back porch steps and snap beans. For a break she would take me down to the creek to wade in the cool water. Gramma made her own butter. With this butter she made the best shortbread cookies. She also made headcheese for her friends after they butchered. Growing up in Norway she learned not to waste anything.</w:t>
                      </w:r>
                    </w:p>
                    <w:p w14:paraId="44F6B0A4" w14:textId="5E6F7917" w:rsidR="002C0DA8" w:rsidRDefault="002C0DA8" w:rsidP="009C2314">
                      <w:pPr>
                        <w:jc w:val="both"/>
                      </w:pPr>
                      <w:r>
                        <w:t xml:space="preserve">My second home was across the street from my home. The home of </w:t>
                      </w:r>
                      <w:proofErr w:type="spellStart"/>
                      <w:r>
                        <w:t>Orn</w:t>
                      </w:r>
                      <w:proofErr w:type="spellEnd"/>
                      <w:r>
                        <w:t xml:space="preserve"> and Elsie Chase. The twins, Glen and Glenda were my playmates all through my childhood. We always found something to do outdoors, no matter what the weather. In the summer we would get a piece of fishline, a hook, dig a can of worms, and head for the creek. We would find a branch to use for a pole. If we didn’t catch a fish (which was most of the time) we would end up in the creek ourselves. Glenda and I went from little girls playing with dolls to teen learning to dance from American Bandstand. And how could I ever forget Mrs. Chase’s homemade bread and cinnamon rolls. Oh! So Good!</w:t>
                      </w:r>
                    </w:p>
                    <w:p w14:paraId="46E34F7B" w14:textId="75854503" w:rsidR="002C0DA8" w:rsidRDefault="002C0DA8" w:rsidP="00845FE5">
                      <w:pPr>
                        <w:jc w:val="both"/>
                      </w:pPr>
                      <w:r>
                        <w:t>Down the road I would visit the Gribbles. Mrs. Gribble would play her records and would visit and eat cookies. Mr. Gribble, everyone who grew up in Big Lake knew, he was our school bus driver. I liked him very much. Further down the road by Jones Corner (where Mount Vernon/Big Lake Road meets Highway 9) I would visit the Powell’s. Mrs. Powell would let me borrow her Zane Grey books, when I brought it back, she would ask me about the book to make sure I read it. If I did, I could borrow another. Guess I was sort of the neighborhood pest.</w:t>
                      </w:r>
                    </w:p>
                    <w:p w14:paraId="196CFB9A" w14:textId="14B5863E" w:rsidR="002C0DA8" w:rsidRDefault="002C0DA8" w:rsidP="00845FE5">
                      <w:pPr>
                        <w:jc w:val="both"/>
                      </w:pPr>
                      <w:r>
                        <w:t xml:space="preserve">When I was about eleven, Mrs. Roy Sell and Mrs. Richard </w:t>
                      </w:r>
                      <w:proofErr w:type="spellStart"/>
                      <w:r>
                        <w:t>Tesarik</w:t>
                      </w:r>
                      <w:proofErr w:type="spellEnd"/>
                      <w:r>
                        <w:t xml:space="preserve"> started a 4-H Club. This is where I got my start sewing. It was so exciting to have our sewing projects entered in the Skagit County Fair. One year we even had a float in the parade.</w:t>
                      </w:r>
                    </w:p>
                    <w:p w14:paraId="1C417DEF" w14:textId="12EBBFA2" w:rsidR="00CF1688" w:rsidRPr="005F6F0C" w:rsidRDefault="002C0DA8" w:rsidP="00845FE5">
                      <w:pPr>
                        <w:jc w:val="both"/>
                      </w:pPr>
                      <w:r>
                        <w:t>And of course, there was always the big Firemen’s Picnic at Green’s Resort (Big Lake Resort and RV Park). We always looked forward to going. We would get to see our school mates we hadn’t seen all summer. I could go on forever with memories of my family, friends, and Big Lake neighbors. Big Lake will always be home to me.</w:t>
                      </w:r>
                    </w:p>
                  </w:txbxContent>
                </v:textbox>
                <w10:wrap anchorx="page" anchory="page"/>
              </v:shape>
            </w:pict>
          </mc:Fallback>
        </mc:AlternateContent>
      </w:r>
      <w:r w:rsidR="00F62ED6">
        <w:rPr>
          <w:noProof/>
        </w:rPr>
        <mc:AlternateContent>
          <mc:Choice Requires="wps">
            <w:drawing>
              <wp:anchor distT="0" distB="0" distL="114300" distR="114300" simplePos="0" relativeHeight="251608064" behindDoc="0" locked="0" layoutInCell="1" allowOverlap="1" wp14:anchorId="48B284C9" wp14:editId="06919FD6">
                <wp:simplePos x="0" y="0"/>
                <wp:positionH relativeFrom="page">
                  <wp:posOffset>2238702</wp:posOffset>
                </wp:positionH>
                <wp:positionV relativeFrom="page">
                  <wp:posOffset>748862</wp:posOffset>
                </wp:positionV>
                <wp:extent cx="3034863" cy="336550"/>
                <wp:effectExtent l="0" t="0" r="0" b="0"/>
                <wp:wrapNone/>
                <wp:docPr id="7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4863"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932EC" w14:textId="19CA0DD2" w:rsidR="00CF1688" w:rsidRPr="002350AD" w:rsidRDefault="00F62ED6" w:rsidP="008E45DE">
                            <w:pPr>
                              <w:pStyle w:val="Heading1"/>
                            </w:pPr>
                            <w:r>
                              <w:t>BIG LAKE HISTORICAL SOCIETY</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284C9" id="Text Box 120" o:spid="_x0000_s1036" type="#_x0000_t202" style="position:absolute;margin-left:176.3pt;margin-top:58.95pt;width:238.95pt;height:2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" filled="f" stroked="f">
                <v:path arrowok="t"/>
                <v:textbox inset="3.6pt,,3.6pt">
                  <w:txbxContent>
                    <w:p w14:paraId="70B932EC" w14:textId="19CA0DD2" w:rsidR="00CF1688" w:rsidRPr="002350AD" w:rsidRDefault="00F62ED6" w:rsidP="008E45DE">
                      <w:pPr>
                        <w:pStyle w:val="Heading1"/>
                      </w:pPr>
                      <w:r>
                        <w:t>BIG LAKE HISTORICAL SOCIETY</w:t>
                      </w:r>
                    </w:p>
                  </w:txbxContent>
                </v:textbox>
                <w10:wrap anchorx="page" anchory="page"/>
              </v:shape>
            </w:pict>
          </mc:Fallback>
        </mc:AlternateContent>
      </w:r>
      <w:r w:rsidR="004E57ED">
        <w:rPr>
          <w:noProof/>
        </w:rPr>
        <mc:AlternateContent>
          <mc:Choice Requires="wps">
            <w:drawing>
              <wp:anchor distT="0" distB="0" distL="114300" distR="114300" simplePos="0" relativeHeight="251577344" behindDoc="0" locked="0" layoutInCell="1" allowOverlap="1" wp14:anchorId="4C66A9E8" wp14:editId="19910A8A">
                <wp:simplePos x="0" y="0"/>
                <wp:positionH relativeFrom="page">
                  <wp:posOffset>2171700</wp:posOffset>
                </wp:positionH>
                <wp:positionV relativeFrom="page">
                  <wp:posOffset>799465</wp:posOffset>
                </wp:positionV>
                <wp:extent cx="4572000" cy="241300"/>
                <wp:effectExtent l="0" t="0" r="0" b="0"/>
                <wp:wrapNone/>
                <wp:docPr id="7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241300"/>
                        </a:xfrm>
                        <a:prstGeom prst="roundRect">
                          <a:avLst>
                            <a:gd name="adj" fmla="val 50000"/>
                          </a:avLst>
                        </a:prstGeom>
                        <a:solidFill>
                          <a:srgbClr val="0000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F7C1F" id="AutoShape 117" o:spid="_x0000_s1026" style="position:absolute;margin-left:171pt;margin-top:62.95pt;width:5in;height:19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" fillcolor="#000084" stroked="f">
                <v:path arrowok="t"/>
                <w10:wrap anchorx="page" anchory="page"/>
              </v:roundrect>
            </w:pict>
          </mc:Fallback>
        </mc:AlternateContent>
      </w:r>
      <w:r w:rsidR="004E57ED">
        <w:rPr>
          <w:noProof/>
        </w:rPr>
        <mc:AlternateContent>
          <mc:Choice Requires="wps">
            <w:drawing>
              <wp:anchor distT="0" distB="0" distL="114300" distR="114300" simplePos="0" relativeHeight="251569152" behindDoc="1" locked="0" layoutInCell="1" allowOverlap="1" wp14:anchorId="6C4E2121" wp14:editId="3FFA174B">
                <wp:simplePos x="0" y="0"/>
                <wp:positionH relativeFrom="page">
                  <wp:posOffset>571500</wp:posOffset>
                </wp:positionH>
                <wp:positionV relativeFrom="page">
                  <wp:posOffset>636905</wp:posOffset>
                </wp:positionV>
                <wp:extent cx="6400800" cy="2095500"/>
                <wp:effectExtent l="0" t="0" r="0" b="0"/>
                <wp:wrapNone/>
                <wp:docPr id="7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2095500"/>
                        </a:xfrm>
                        <a:prstGeom prst="rect">
                          <a:avLst/>
                        </a:prstGeom>
                        <a:solidFill>
                          <a:srgbClr val="9CC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9DD3D" id="Rectangle 116" o:spid="_x0000_s1026" style="position:absolute;margin-left:45pt;margin-top:50.15pt;width:7in;height:16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" fillcolor="#9ccf9c" stroked="f">
                <v:path arrowok="t"/>
                <w10:wrap anchorx="page" anchory="page"/>
              </v:rect>
            </w:pict>
          </mc:Fallback>
        </mc:AlternateContent>
      </w:r>
      <w:r w:rsidR="004E57ED">
        <w:rPr>
          <w:noProof/>
        </w:rPr>
        <mc:AlternateContent>
          <mc:Choice Requires="wps">
            <w:drawing>
              <wp:anchor distT="0" distB="0" distL="114300" distR="114300" simplePos="0" relativeHeight="251759616" behindDoc="1" locked="0" layoutInCell="1" allowOverlap="1" wp14:anchorId="1CE8B31F" wp14:editId="0BB71FDF">
                <wp:simplePos x="0" y="0"/>
                <wp:positionH relativeFrom="page">
                  <wp:posOffset>1381760</wp:posOffset>
                </wp:positionH>
                <wp:positionV relativeFrom="page">
                  <wp:posOffset>1242695</wp:posOffset>
                </wp:positionV>
                <wp:extent cx="6017260" cy="1587500"/>
                <wp:effectExtent l="0" t="0" r="0" b="0"/>
                <wp:wrapNone/>
                <wp:docPr id="6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7260" cy="1587500"/>
                        </a:xfrm>
                        <a:prstGeom prst="roundRect">
                          <a:avLst>
                            <a:gd name="adj" fmla="val 4760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A44F8" id="AutoShape 132" o:spid="_x0000_s1026" style="position:absolute;margin-left:108.8pt;margin-top:97.85pt;width:473.8pt;height:12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" stroked="f">
                <v:path arrowok="t"/>
                <w10:wrap anchorx="page" anchory="page"/>
              </v:roundrect>
            </w:pict>
          </mc:Fallback>
        </mc:AlternateContent>
      </w:r>
      <w:r w:rsidR="004E57ED">
        <w:rPr>
          <w:noProof/>
        </w:rPr>
        <mc:AlternateContent>
          <mc:Choice Requires="wps">
            <w:drawing>
              <wp:anchor distT="0" distB="0" distL="114300" distR="114300" simplePos="0" relativeHeight="251560960" behindDoc="0" locked="0" layoutInCell="1" allowOverlap="1" wp14:anchorId="0F9E049F" wp14:editId="655472C7">
                <wp:simplePos x="0" y="0"/>
                <wp:positionH relativeFrom="page">
                  <wp:posOffset>5486400</wp:posOffset>
                </wp:positionH>
                <wp:positionV relativeFrom="page">
                  <wp:posOffset>636905</wp:posOffset>
                </wp:positionV>
                <wp:extent cx="1714500" cy="1028700"/>
                <wp:effectExtent l="0" t="0" r="0" b="0"/>
                <wp:wrapNone/>
                <wp:docPr id="6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BD7EF" id="Rectangle 133" o:spid="_x0000_s1026" style="position:absolute;margin-left:6in;margin-top:50.15pt;width:135pt;height:81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" stroked="f">
                <v:path arrowok="t"/>
                <w10:wrap anchorx="page" anchory="page"/>
              </v:rect>
            </w:pict>
          </mc:Fallback>
        </mc:AlternateContent>
      </w:r>
      <w:r w:rsidR="00974687">
        <w:br w:type="page"/>
      </w:r>
      <w:r w:rsidR="00063106">
        <w:rPr>
          <w:noProof/>
        </w:rPr>
        <w:lastRenderedPageBreak/>
        <mc:AlternateContent>
          <mc:Choice Requires="wps">
            <w:drawing>
              <wp:anchor distT="0" distB="0" distL="114300" distR="114300" simplePos="0" relativeHeight="251645440" behindDoc="0" locked="0" layoutInCell="1" allowOverlap="1" wp14:anchorId="687715B3" wp14:editId="3EB1FFF6">
                <wp:simplePos x="0" y="0"/>
                <wp:positionH relativeFrom="page">
                  <wp:posOffset>687897</wp:posOffset>
                </wp:positionH>
                <wp:positionV relativeFrom="page">
                  <wp:posOffset>1102721</wp:posOffset>
                </wp:positionV>
                <wp:extent cx="6400800" cy="657581"/>
                <wp:effectExtent l="0" t="0" r="0" b="3175"/>
                <wp:wrapNone/>
                <wp:docPr id="6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65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C9B26" w14:textId="042E9C18" w:rsidR="001E6338" w:rsidRDefault="000C526F" w:rsidP="00F174AE">
                            <w:pPr>
                              <w:pStyle w:val="Heading2"/>
                              <w:jc w:val="center"/>
                            </w:pPr>
                            <w:r>
                              <w:t>IF THE LAND COULD TALK</w:t>
                            </w:r>
                            <w:r w:rsidR="00F174AE">
                              <w:t>—100 YEARS OF HISTORY</w:t>
                            </w:r>
                          </w:p>
                          <w:p w14:paraId="0B26F07B" w14:textId="0F4621E3" w:rsidR="00063106" w:rsidRPr="0089092B" w:rsidRDefault="00063106" w:rsidP="00063106">
                            <w:pPr>
                              <w:jc w:val="center"/>
                              <w:rPr>
                                <w:b/>
                                <w:bCs/>
                                <w:color w:val="0070C0"/>
                              </w:rPr>
                            </w:pPr>
                            <w:r w:rsidRPr="0089092B">
                              <w:rPr>
                                <w:b/>
                                <w:bCs/>
                                <w:color w:val="0070C0"/>
                              </w:rPr>
                              <w:t xml:space="preserve">Contributed by the daughters of Roy </w:t>
                            </w:r>
                            <w:proofErr w:type="spellStart"/>
                            <w:r w:rsidRPr="0089092B">
                              <w:rPr>
                                <w:b/>
                                <w:bCs/>
                                <w:color w:val="0070C0"/>
                              </w:rPr>
                              <w:t>Wirta</w:t>
                            </w:r>
                            <w:proofErr w:type="spellEnd"/>
                            <w:r w:rsidRPr="0089092B">
                              <w:rPr>
                                <w:b/>
                                <w:bCs/>
                                <w:color w:val="0070C0"/>
                              </w:rPr>
                              <w:t xml:space="preserve">—Marsha </w:t>
                            </w:r>
                            <w:proofErr w:type="spellStart"/>
                            <w:r w:rsidRPr="0089092B">
                              <w:rPr>
                                <w:b/>
                                <w:bCs/>
                                <w:color w:val="0070C0"/>
                              </w:rPr>
                              <w:t>Bonay</w:t>
                            </w:r>
                            <w:proofErr w:type="spellEnd"/>
                            <w:r w:rsidRPr="0089092B">
                              <w:rPr>
                                <w:b/>
                                <w:bCs/>
                                <w:color w:val="0070C0"/>
                              </w:rPr>
                              <w:t xml:space="preserve"> and Peggy Dahl</w:t>
                            </w:r>
                          </w:p>
                          <w:p w14:paraId="6D68CF8D" w14:textId="1C1D0B39" w:rsidR="001E6338" w:rsidRDefault="000C526F" w:rsidP="001E6338">
                            <w:pPr>
                              <w:pStyle w:val="Heading2"/>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715B3" id="Text Box 139" o:spid="_x0000_s1037" type="#_x0000_t202" style="position:absolute;margin-left:54.15pt;margin-top:86.85pt;width:7in;height:51.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" filled="f" stroked="f">
                <v:path arrowok="t"/>
                <v:textbox inset="0,0,0,0">
                  <w:txbxContent>
                    <w:p w14:paraId="3DCC9B26" w14:textId="042E9C18" w:rsidR="001E6338" w:rsidRDefault="000C526F" w:rsidP="00F174AE">
                      <w:pPr>
                        <w:pStyle w:val="Heading2"/>
                        <w:jc w:val="center"/>
                      </w:pPr>
                      <w:r>
                        <w:t>IF THE LAND COULD TALK</w:t>
                      </w:r>
                      <w:r w:rsidR="00F174AE">
                        <w:t>—100 YEARS OF HISTORY</w:t>
                      </w:r>
                    </w:p>
                    <w:p w14:paraId="0B26F07B" w14:textId="0F4621E3" w:rsidR="00063106" w:rsidRPr="0089092B" w:rsidRDefault="00063106" w:rsidP="00063106">
                      <w:pPr>
                        <w:jc w:val="center"/>
                        <w:rPr>
                          <w:b/>
                          <w:bCs/>
                          <w:color w:val="0070C0"/>
                        </w:rPr>
                      </w:pPr>
                      <w:r w:rsidRPr="0089092B">
                        <w:rPr>
                          <w:b/>
                          <w:bCs/>
                          <w:color w:val="0070C0"/>
                        </w:rPr>
                        <w:t xml:space="preserve">Contributed by the daughters of Roy </w:t>
                      </w:r>
                      <w:proofErr w:type="spellStart"/>
                      <w:r w:rsidRPr="0089092B">
                        <w:rPr>
                          <w:b/>
                          <w:bCs/>
                          <w:color w:val="0070C0"/>
                        </w:rPr>
                        <w:t>Wirta</w:t>
                      </w:r>
                      <w:proofErr w:type="spellEnd"/>
                      <w:r w:rsidRPr="0089092B">
                        <w:rPr>
                          <w:b/>
                          <w:bCs/>
                          <w:color w:val="0070C0"/>
                        </w:rPr>
                        <w:t xml:space="preserve">—Marsha </w:t>
                      </w:r>
                      <w:proofErr w:type="spellStart"/>
                      <w:r w:rsidRPr="0089092B">
                        <w:rPr>
                          <w:b/>
                          <w:bCs/>
                          <w:color w:val="0070C0"/>
                        </w:rPr>
                        <w:t>Bonay</w:t>
                      </w:r>
                      <w:proofErr w:type="spellEnd"/>
                      <w:r w:rsidRPr="0089092B">
                        <w:rPr>
                          <w:b/>
                          <w:bCs/>
                          <w:color w:val="0070C0"/>
                        </w:rPr>
                        <w:t xml:space="preserve"> and Peggy Dahl</w:t>
                      </w:r>
                    </w:p>
                    <w:p w14:paraId="6D68CF8D" w14:textId="1C1D0B39" w:rsidR="001E6338" w:rsidRDefault="000C526F" w:rsidP="001E6338">
                      <w:pPr>
                        <w:pStyle w:val="Heading2"/>
                      </w:pPr>
                      <w:r>
                        <w:t>I</w:t>
                      </w:r>
                    </w:p>
                  </w:txbxContent>
                </v:textbox>
                <w10:wrap anchorx="page" anchory="page"/>
              </v:shape>
            </w:pict>
          </mc:Fallback>
        </mc:AlternateContent>
      </w:r>
      <w:r w:rsidR="00853520">
        <w:rPr>
          <w:noProof/>
        </w:rPr>
        <mc:AlternateContent>
          <mc:Choice Requires="wps">
            <w:drawing>
              <wp:anchor distT="0" distB="0" distL="114300" distR="114300" simplePos="0" relativeHeight="251768832" behindDoc="0" locked="0" layoutInCell="1" allowOverlap="1" wp14:anchorId="27FD1F89" wp14:editId="7D64CE06">
                <wp:simplePos x="0" y="0"/>
                <wp:positionH relativeFrom="column">
                  <wp:posOffset>121978</wp:posOffset>
                </wp:positionH>
                <wp:positionV relativeFrom="paragraph">
                  <wp:posOffset>957976</wp:posOffset>
                </wp:positionV>
                <wp:extent cx="1213485" cy="519733"/>
                <wp:effectExtent l="0" t="0" r="5715" b="1270"/>
                <wp:wrapNone/>
                <wp:docPr id="43" name="Text Box 43"/>
                <wp:cNvGraphicFramePr/>
                <a:graphic xmlns:a="http://schemas.openxmlformats.org/drawingml/2006/main">
                  <a:graphicData uri="http://schemas.microsoft.com/office/word/2010/wordprocessingShape">
                    <wps:wsp>
                      <wps:cNvSpPr txBox="1"/>
                      <wps:spPr>
                        <a:xfrm>
                          <a:off x="0" y="0"/>
                          <a:ext cx="1213485" cy="519733"/>
                        </a:xfrm>
                        <a:prstGeom prst="rect">
                          <a:avLst/>
                        </a:prstGeom>
                        <a:solidFill>
                          <a:schemeClr val="lt1"/>
                        </a:solidFill>
                        <a:ln w="6350">
                          <a:noFill/>
                        </a:ln>
                      </wps:spPr>
                      <wps:txbx>
                        <w:txbxContent>
                          <w:p w14:paraId="4F3B5937" w14:textId="0953DA97" w:rsidR="00787936" w:rsidRPr="00787936" w:rsidRDefault="00FA2F2C">
                            <w:pPr>
                              <w:rPr>
                                <w:sz w:val="16"/>
                                <w:szCs w:val="16"/>
                              </w:rPr>
                            </w:pPr>
                            <w:r>
                              <w:rPr>
                                <w:sz w:val="16"/>
                                <w:szCs w:val="16"/>
                              </w:rPr>
                              <w:t xml:space="preserve">An expectant Hilma in early 1921 with </w:t>
                            </w:r>
                            <w:r w:rsidR="00853520">
                              <w:rPr>
                                <w:sz w:val="16"/>
                                <w:szCs w:val="16"/>
                              </w:rPr>
                              <w:t xml:space="preserve">her </w:t>
                            </w:r>
                            <w:r>
                              <w:rPr>
                                <w:sz w:val="16"/>
                                <w:szCs w:val="16"/>
                              </w:rPr>
                              <w:t>Collie pup on the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D1F89" id="Text Box 43" o:spid="_x0000_s1038" type="#_x0000_t202" style="position:absolute;margin-left:9.6pt;margin-top:75.45pt;width:95.55pt;height:40.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" fillcolor="white [3201]" stroked="f" strokeweight=".5pt">
                <v:textbox>
                  <w:txbxContent>
                    <w:p w14:paraId="4F3B5937" w14:textId="0953DA97" w:rsidR="00787936" w:rsidRPr="00787936" w:rsidRDefault="00FA2F2C">
                      <w:pPr>
                        <w:rPr>
                          <w:sz w:val="16"/>
                          <w:szCs w:val="16"/>
                        </w:rPr>
                      </w:pPr>
                      <w:r>
                        <w:rPr>
                          <w:sz w:val="16"/>
                          <w:szCs w:val="16"/>
                        </w:rPr>
                        <w:t xml:space="preserve">An expectant Hilma in early 1921 with </w:t>
                      </w:r>
                      <w:r w:rsidR="00853520">
                        <w:rPr>
                          <w:sz w:val="16"/>
                          <w:szCs w:val="16"/>
                        </w:rPr>
                        <w:t xml:space="preserve">her </w:t>
                      </w:r>
                      <w:r>
                        <w:rPr>
                          <w:sz w:val="16"/>
                          <w:szCs w:val="16"/>
                        </w:rPr>
                        <w:t>Collie pup on the farm.</w:t>
                      </w:r>
                    </w:p>
                  </w:txbxContent>
                </v:textbox>
              </v:shape>
            </w:pict>
          </mc:Fallback>
        </mc:AlternateContent>
      </w:r>
      <w:r w:rsidR="003272FE">
        <w:rPr>
          <w:noProof/>
        </w:rPr>
        <mc:AlternateContent>
          <mc:Choice Requires="wps">
            <w:drawing>
              <wp:anchor distT="0" distB="0" distL="114300" distR="114300" simplePos="0" relativeHeight="251770880" behindDoc="0" locked="0" layoutInCell="1" allowOverlap="1" wp14:anchorId="0B38376C" wp14:editId="4AA9E416">
                <wp:simplePos x="0" y="0"/>
                <wp:positionH relativeFrom="column">
                  <wp:posOffset>1901361</wp:posOffset>
                </wp:positionH>
                <wp:positionV relativeFrom="paragraph">
                  <wp:posOffset>10325740</wp:posOffset>
                </wp:positionV>
                <wp:extent cx="4810205" cy="122936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810205" cy="1229360"/>
                        </a:xfrm>
                        <a:prstGeom prst="rect">
                          <a:avLst/>
                        </a:prstGeom>
                        <a:noFill/>
                        <a:ln w="6350">
                          <a:noFill/>
                        </a:ln>
                      </wps:spPr>
                      <wps:txbx>
                        <w:txbxContent>
                          <w:p w14:paraId="0E910334" w14:textId="477F44AF" w:rsidR="003272FE" w:rsidRPr="003272FE" w:rsidRDefault="003272FE" w:rsidP="003272FE">
                            <w:pPr>
                              <w:spacing w:after="0"/>
                              <w:jc w:val="center"/>
                              <w:rPr>
                                <w:b/>
                                <w:color w:val="0070C0"/>
                                <w:sz w:val="24"/>
                                <w:szCs w:val="24"/>
                              </w:rPr>
                            </w:pPr>
                            <w:r w:rsidRPr="003272FE">
                              <w:rPr>
                                <w:b/>
                                <w:color w:val="0070C0"/>
                                <w:sz w:val="24"/>
                                <w:szCs w:val="24"/>
                              </w:rPr>
                              <w:t>Books &amp; 2022 BLHS Calendars Are Available for Purchase</w:t>
                            </w:r>
                          </w:p>
                          <w:p w14:paraId="19156817" w14:textId="6F788026" w:rsidR="003272FE" w:rsidRDefault="00254821" w:rsidP="004F1BB6">
                            <w:pPr>
                              <w:jc w:val="both"/>
                              <w:rPr>
                                <w:rFonts w:asciiTheme="minorHAnsi" w:hAnsiTheme="minorHAnsi" w:cstheme="minorHAnsi"/>
                              </w:rPr>
                            </w:pPr>
                            <w:r>
                              <w:t>T</w:t>
                            </w:r>
                            <w:r>
                              <w:rPr>
                                <w:rFonts w:asciiTheme="minorHAnsi" w:hAnsiTheme="minorHAnsi" w:cstheme="minorHAnsi"/>
                              </w:rPr>
                              <w:t xml:space="preserve">he colorful new 2022 BLHS Calendars </w:t>
                            </w:r>
                            <w:r w:rsidR="001D7F51">
                              <w:rPr>
                                <w:rFonts w:asciiTheme="minorHAnsi" w:hAnsiTheme="minorHAnsi" w:cstheme="minorHAnsi"/>
                              </w:rPr>
                              <w:t>with photographs by local resident and photographer, Kym Pickup Larvie</w:t>
                            </w:r>
                            <w:r w:rsidR="00CF4FC8">
                              <w:rPr>
                                <w:rFonts w:asciiTheme="minorHAnsi" w:hAnsiTheme="minorHAnsi" w:cstheme="minorHAnsi"/>
                              </w:rPr>
                              <w:t xml:space="preserve">, </w:t>
                            </w:r>
                            <w:r>
                              <w:rPr>
                                <w:rFonts w:asciiTheme="minorHAnsi" w:hAnsiTheme="minorHAnsi" w:cstheme="minorHAnsi"/>
                              </w:rPr>
                              <w:t xml:space="preserve">and </w:t>
                            </w:r>
                            <w:r w:rsidRPr="00254821">
                              <w:rPr>
                                <w:rFonts w:asciiTheme="minorHAnsi" w:hAnsiTheme="minorHAnsi" w:cstheme="minorHAnsi"/>
                                <w:i/>
                                <w:iCs/>
                              </w:rPr>
                              <w:t>Big Lake Valley</w:t>
                            </w:r>
                            <w:r>
                              <w:rPr>
                                <w:rFonts w:asciiTheme="minorHAnsi" w:hAnsiTheme="minorHAnsi" w:cstheme="minorHAnsi"/>
                              </w:rPr>
                              <w:t>, BLHS’s book of the early history of our community, are available at the Big Lake Store for $15.</w:t>
                            </w:r>
                            <w:r w:rsidR="00CB6283">
                              <w:rPr>
                                <w:rFonts w:asciiTheme="minorHAnsi" w:hAnsiTheme="minorHAnsi" w:cstheme="minorHAnsi"/>
                              </w:rPr>
                              <w:t>00 and</w:t>
                            </w:r>
                            <w:r>
                              <w:rPr>
                                <w:rFonts w:asciiTheme="minorHAnsi" w:hAnsiTheme="minorHAnsi" w:cstheme="minorHAnsi"/>
                              </w:rPr>
                              <w:t xml:space="preserve"> $21.99 respectfully. Purchases may also be made by contacting</w:t>
                            </w:r>
                            <w:r w:rsidR="00CB6283">
                              <w:rPr>
                                <w:rFonts w:asciiTheme="minorHAnsi" w:hAnsiTheme="minorHAnsi" w:cstheme="minorHAnsi"/>
                              </w:rPr>
                              <w:t>:  BLHS</w:t>
                            </w:r>
                            <w:r w:rsidR="004F1BB6">
                              <w:rPr>
                                <w:rFonts w:asciiTheme="minorHAnsi" w:hAnsiTheme="minorHAnsi" w:cstheme="minorHAnsi"/>
                              </w:rPr>
                              <w:t xml:space="preserve">, 23694 </w:t>
                            </w:r>
                            <w:proofErr w:type="spellStart"/>
                            <w:r w:rsidR="004F1BB6">
                              <w:rPr>
                                <w:rFonts w:asciiTheme="minorHAnsi" w:hAnsiTheme="minorHAnsi" w:cstheme="minorHAnsi"/>
                              </w:rPr>
                              <w:t>DaLacy</w:t>
                            </w:r>
                            <w:proofErr w:type="spellEnd"/>
                            <w:r w:rsidR="004F1BB6">
                              <w:rPr>
                                <w:rFonts w:asciiTheme="minorHAnsi" w:hAnsiTheme="minorHAnsi" w:cstheme="minorHAnsi"/>
                              </w:rPr>
                              <w:t xml:space="preserve"> Ln, Mount Vernon, WA 98274, or email </w:t>
                            </w:r>
                            <w:hyperlink r:id="rId9" w:history="1">
                              <w:r w:rsidR="004F1BB6" w:rsidRPr="001E65BC">
                                <w:rPr>
                                  <w:rStyle w:val="Hyperlink"/>
                                  <w:rFonts w:asciiTheme="minorHAnsi" w:hAnsiTheme="minorHAnsi" w:cstheme="minorHAnsi"/>
                                </w:rPr>
                                <w:t>biglakehistoricalsociety@gmail.com</w:t>
                              </w:r>
                            </w:hyperlink>
                            <w:r w:rsidR="004F1BB6">
                              <w:rPr>
                                <w:rFonts w:asciiTheme="minorHAnsi" w:hAnsiTheme="minorHAnsi" w:cstheme="minorHAnsi"/>
                              </w:rPr>
                              <w:t xml:space="preserve">. </w:t>
                            </w:r>
                          </w:p>
                          <w:p w14:paraId="36E33702" w14:textId="77777777" w:rsidR="004F1BB6" w:rsidRPr="00254821" w:rsidRDefault="004F1BB6">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8376C" id="Text Box 50" o:spid="_x0000_s1039" type="#_x0000_t202" style="position:absolute;margin-left:149.7pt;margin-top:813.05pt;width:378.75pt;height:96.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" filled="f" stroked="f" strokeweight=".5pt">
                <v:textbox>
                  <w:txbxContent>
                    <w:p w14:paraId="0E910334" w14:textId="477F44AF" w:rsidR="003272FE" w:rsidRPr="003272FE" w:rsidRDefault="003272FE" w:rsidP="003272FE">
                      <w:pPr>
                        <w:spacing w:after="0"/>
                        <w:jc w:val="center"/>
                        <w:rPr>
                          <w:b/>
                          <w:color w:val="0070C0"/>
                          <w:sz w:val="24"/>
                          <w:szCs w:val="24"/>
                        </w:rPr>
                      </w:pPr>
                      <w:r w:rsidRPr="003272FE">
                        <w:rPr>
                          <w:b/>
                          <w:color w:val="0070C0"/>
                          <w:sz w:val="24"/>
                          <w:szCs w:val="24"/>
                        </w:rPr>
                        <w:t>Books &amp; 202</w:t>
                      </w:r>
                      <w:r w:rsidRPr="003272FE">
                        <w:rPr>
                          <w:b/>
                          <w:color w:val="0070C0"/>
                          <w:sz w:val="24"/>
                          <w:szCs w:val="24"/>
                        </w:rPr>
                        <w:t>2</w:t>
                      </w:r>
                      <w:r w:rsidRPr="003272FE">
                        <w:rPr>
                          <w:b/>
                          <w:color w:val="0070C0"/>
                          <w:sz w:val="24"/>
                          <w:szCs w:val="24"/>
                        </w:rPr>
                        <w:t xml:space="preserve"> BLHS Calendars Are Available for Purchase</w:t>
                      </w:r>
                    </w:p>
                    <w:p w14:paraId="19156817" w14:textId="6F788026" w:rsidR="003272FE" w:rsidRDefault="00254821" w:rsidP="004F1BB6">
                      <w:pPr>
                        <w:jc w:val="both"/>
                        <w:rPr>
                          <w:rFonts w:asciiTheme="minorHAnsi" w:hAnsiTheme="minorHAnsi" w:cstheme="minorHAnsi"/>
                        </w:rPr>
                      </w:pPr>
                      <w:r>
                        <w:t>T</w:t>
                      </w:r>
                      <w:r>
                        <w:rPr>
                          <w:rFonts w:asciiTheme="minorHAnsi" w:hAnsiTheme="minorHAnsi" w:cstheme="minorHAnsi"/>
                        </w:rPr>
                        <w:t xml:space="preserve">he colorful new 2022 BLHS Calendars </w:t>
                      </w:r>
                      <w:r w:rsidR="001D7F51">
                        <w:rPr>
                          <w:rFonts w:asciiTheme="minorHAnsi" w:hAnsiTheme="minorHAnsi" w:cstheme="minorHAnsi"/>
                        </w:rPr>
                        <w:t>with photographs by local resident and photographer, Kym Pickup Larvie</w:t>
                      </w:r>
                      <w:r w:rsidR="00CF4FC8">
                        <w:rPr>
                          <w:rFonts w:asciiTheme="minorHAnsi" w:hAnsiTheme="minorHAnsi" w:cstheme="minorHAnsi"/>
                        </w:rPr>
                        <w:t xml:space="preserve">, </w:t>
                      </w:r>
                      <w:r>
                        <w:rPr>
                          <w:rFonts w:asciiTheme="minorHAnsi" w:hAnsiTheme="minorHAnsi" w:cstheme="minorHAnsi"/>
                        </w:rPr>
                        <w:t xml:space="preserve">and </w:t>
                      </w:r>
                      <w:r w:rsidRPr="00254821">
                        <w:rPr>
                          <w:rFonts w:asciiTheme="minorHAnsi" w:hAnsiTheme="minorHAnsi" w:cstheme="minorHAnsi"/>
                          <w:i/>
                          <w:iCs/>
                        </w:rPr>
                        <w:t>Big Lake Valley</w:t>
                      </w:r>
                      <w:r>
                        <w:rPr>
                          <w:rFonts w:asciiTheme="minorHAnsi" w:hAnsiTheme="minorHAnsi" w:cstheme="minorHAnsi"/>
                        </w:rPr>
                        <w:t>, BLHS’s book of the early history of our community, are available at the Big Lake Store for $15.</w:t>
                      </w:r>
                      <w:r w:rsidR="00CB6283">
                        <w:rPr>
                          <w:rFonts w:asciiTheme="minorHAnsi" w:hAnsiTheme="minorHAnsi" w:cstheme="minorHAnsi"/>
                        </w:rPr>
                        <w:t>00 and</w:t>
                      </w:r>
                      <w:r>
                        <w:rPr>
                          <w:rFonts w:asciiTheme="minorHAnsi" w:hAnsiTheme="minorHAnsi" w:cstheme="minorHAnsi"/>
                        </w:rPr>
                        <w:t xml:space="preserve"> $21.99 respectfully. Purchases may also be made by contacting</w:t>
                      </w:r>
                      <w:r w:rsidR="00CB6283">
                        <w:rPr>
                          <w:rFonts w:asciiTheme="minorHAnsi" w:hAnsiTheme="minorHAnsi" w:cstheme="minorHAnsi"/>
                        </w:rPr>
                        <w:t>:  BLHS</w:t>
                      </w:r>
                      <w:r w:rsidR="004F1BB6">
                        <w:rPr>
                          <w:rFonts w:asciiTheme="minorHAnsi" w:hAnsiTheme="minorHAnsi" w:cstheme="minorHAnsi"/>
                        </w:rPr>
                        <w:t xml:space="preserve">, 23694 </w:t>
                      </w:r>
                      <w:proofErr w:type="spellStart"/>
                      <w:r w:rsidR="004F1BB6">
                        <w:rPr>
                          <w:rFonts w:asciiTheme="minorHAnsi" w:hAnsiTheme="minorHAnsi" w:cstheme="minorHAnsi"/>
                        </w:rPr>
                        <w:t>DaLacy</w:t>
                      </w:r>
                      <w:proofErr w:type="spellEnd"/>
                      <w:r w:rsidR="004F1BB6">
                        <w:rPr>
                          <w:rFonts w:asciiTheme="minorHAnsi" w:hAnsiTheme="minorHAnsi" w:cstheme="minorHAnsi"/>
                        </w:rPr>
                        <w:t xml:space="preserve"> Ln, Mount Vernon, WA 98274, or email </w:t>
                      </w:r>
                      <w:hyperlink r:id="rId10" w:history="1">
                        <w:r w:rsidR="004F1BB6" w:rsidRPr="001E65BC">
                          <w:rPr>
                            <w:rStyle w:val="Hyperlink"/>
                            <w:rFonts w:asciiTheme="minorHAnsi" w:hAnsiTheme="minorHAnsi" w:cstheme="minorHAnsi"/>
                          </w:rPr>
                          <w:t>biglakehistoricalsociety@gmail.com</w:t>
                        </w:r>
                      </w:hyperlink>
                      <w:r w:rsidR="004F1BB6">
                        <w:rPr>
                          <w:rFonts w:asciiTheme="minorHAnsi" w:hAnsiTheme="minorHAnsi" w:cstheme="minorHAnsi"/>
                        </w:rPr>
                        <w:t xml:space="preserve">. </w:t>
                      </w:r>
                    </w:p>
                    <w:p w14:paraId="36E33702" w14:textId="77777777" w:rsidR="004F1BB6" w:rsidRPr="00254821" w:rsidRDefault="004F1BB6">
                      <w:pPr>
                        <w:rPr>
                          <w:rFonts w:asciiTheme="minorHAnsi" w:hAnsiTheme="minorHAnsi" w:cstheme="minorHAnsi"/>
                        </w:rPr>
                      </w:pPr>
                    </w:p>
                  </w:txbxContent>
                </v:textbox>
              </v:shape>
            </w:pict>
          </mc:Fallback>
        </mc:AlternateContent>
      </w:r>
      <w:r w:rsidR="00E95995">
        <w:rPr>
          <w:noProof/>
        </w:rPr>
        <mc:AlternateContent>
          <mc:Choice Requires="wps">
            <w:drawing>
              <wp:anchor distT="0" distB="0" distL="114300" distR="114300" simplePos="0" relativeHeight="251769856" behindDoc="0" locked="0" layoutInCell="1" allowOverlap="1" wp14:anchorId="3C0DE163" wp14:editId="4E9ACEC0">
                <wp:simplePos x="0" y="0"/>
                <wp:positionH relativeFrom="column">
                  <wp:posOffset>1862941</wp:posOffset>
                </wp:positionH>
                <wp:positionV relativeFrom="paragraph">
                  <wp:posOffset>10328408</wp:posOffset>
                </wp:positionV>
                <wp:extent cx="4914900" cy="1229446"/>
                <wp:effectExtent l="12700" t="12700" r="25400" b="27940"/>
                <wp:wrapNone/>
                <wp:docPr id="44" name="Rounded Rectangle 44"/>
                <wp:cNvGraphicFramePr/>
                <a:graphic xmlns:a="http://schemas.openxmlformats.org/drawingml/2006/main">
                  <a:graphicData uri="http://schemas.microsoft.com/office/word/2010/wordprocessingShape">
                    <wps:wsp>
                      <wps:cNvSpPr/>
                      <wps:spPr>
                        <a:xfrm>
                          <a:off x="0" y="0"/>
                          <a:ext cx="4914900" cy="1229446"/>
                        </a:xfrm>
                        <a:prstGeom prst="roundRect">
                          <a:avLst/>
                        </a:prstGeom>
                        <a:solidFill>
                          <a:schemeClr val="bg2">
                            <a:lumMod val="90000"/>
                          </a:schemeClr>
                        </a:solid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3781C7" id="Rounded Rectangle 44" o:spid="_x0000_s1026" style="position:absolute;margin-left:146.7pt;margin-top:813.25pt;width:387pt;height:96.8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" fillcolor="#cfcdcd [2894]" strokecolor="#aeaaaa [2414]" strokeweight="3pt">
                <v:stroke joinstyle="miter"/>
              </v:roundrect>
            </w:pict>
          </mc:Fallback>
        </mc:AlternateContent>
      </w:r>
      <w:r w:rsidR="00854D78">
        <w:rPr>
          <w:noProof/>
        </w:rPr>
        <mc:AlternateContent>
          <mc:Choice Requires="wps">
            <w:drawing>
              <wp:anchor distT="0" distB="0" distL="114300" distR="114300" simplePos="0" relativeHeight="251657728" behindDoc="0" locked="0" layoutInCell="1" allowOverlap="1" wp14:anchorId="5B259F98" wp14:editId="16008185">
                <wp:simplePos x="0" y="0"/>
                <wp:positionH relativeFrom="page">
                  <wp:posOffset>1731239</wp:posOffset>
                </wp:positionH>
                <wp:positionV relativeFrom="page">
                  <wp:posOffset>738505</wp:posOffset>
                </wp:positionV>
                <wp:extent cx="4432300" cy="364490"/>
                <wp:effectExtent l="0" t="0" r="0" b="0"/>
                <wp:wrapNone/>
                <wp:docPr id="5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3FF9D1C2" w14:textId="1AAC4B33" w:rsidR="001E6338" w:rsidRPr="0074496F" w:rsidRDefault="00854D78" w:rsidP="00854D78">
                            <w:pPr>
                              <w:pStyle w:val="pagetitleR"/>
                              <w:jc w:val="left"/>
                            </w:pPr>
                            <w:r>
                              <w:t xml:space="preserve">       BLHS </w:t>
                            </w:r>
                            <w:r w:rsidR="005D0E9C">
                              <w:t xml:space="preserve">WINTER </w:t>
                            </w:r>
                            <w:r w:rsidR="001E6338" w:rsidRPr="0074496F">
                              <w:t xml:space="preserve">NEWSLETTER </w:t>
                            </w:r>
                            <w:r w:rsidR="00845FE5">
                              <w:t>202</w:t>
                            </w:r>
                            <w:r w:rsidR="005D0E9C">
                              <w:t>2</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59F98" id="Text Box 151" o:spid="_x0000_s1040" type="#_x0000_t202" style="position:absolute;margin-left:136.3pt;margin-top:58.15pt;width:349pt;height:2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" filled="f" stroked="f" strokecolor="silver" strokeweight="3.5pt">
                <v:path arrowok="t"/>
                <v:textbox style="mso-fit-shape-to-text:t" inset="3.6pt,,3.6pt">
                  <w:txbxContent>
                    <w:p w14:paraId="3FF9D1C2" w14:textId="1AAC4B33" w:rsidR="001E6338" w:rsidRPr="0074496F" w:rsidRDefault="00854D78" w:rsidP="00854D78">
                      <w:pPr>
                        <w:pStyle w:val="pagetitleR"/>
                        <w:jc w:val="left"/>
                      </w:pPr>
                      <w:r>
                        <w:t xml:space="preserve">       BLHS </w:t>
                      </w:r>
                      <w:r w:rsidR="005D0E9C">
                        <w:t xml:space="preserve">WINTER </w:t>
                      </w:r>
                      <w:r w:rsidR="001E6338" w:rsidRPr="0074496F">
                        <w:t xml:space="preserve">NEWSLETTER </w:t>
                      </w:r>
                      <w:r w:rsidR="00845FE5">
                        <w:t>202</w:t>
                      </w:r>
                      <w:r w:rsidR="005D0E9C">
                        <w:t>2</w:t>
                      </w:r>
                    </w:p>
                  </w:txbxContent>
                </v:textbox>
                <w10:wrap anchorx="page" anchory="page"/>
              </v:shape>
            </w:pict>
          </mc:Fallback>
        </mc:AlternateContent>
      </w:r>
      <w:r w:rsidR="00A80779">
        <w:rPr>
          <w:noProof/>
        </w:rPr>
        <mc:AlternateContent>
          <mc:Choice Requires="wps">
            <w:drawing>
              <wp:anchor distT="0" distB="0" distL="114300" distR="114300" simplePos="0" relativeHeight="251647488" behindDoc="0" locked="0" layoutInCell="1" allowOverlap="1" wp14:anchorId="6426BF64" wp14:editId="56523AAA">
                <wp:simplePos x="0" y="0"/>
                <wp:positionH relativeFrom="page">
                  <wp:posOffset>4187798</wp:posOffset>
                </wp:positionH>
                <wp:positionV relativeFrom="page">
                  <wp:posOffset>1751960</wp:posOffset>
                </wp:positionV>
                <wp:extent cx="1497965" cy="9059475"/>
                <wp:effectExtent l="0" t="0" r="635" b="8890"/>
                <wp:wrapNone/>
                <wp:docPr id="4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7965" cy="905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6BF64" id="Text Box 141" o:spid="_x0000_s1041" type="#_x0000_t202" style="position:absolute;margin-left:329.75pt;margin-top:137.95pt;width:117.95pt;height:713.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" filled="f" stroked="f">
                <v:path arrowok="t"/>
                <v:textbox inset="0,0,0,0">
                  <w:txbxContent/>
                </v:textbox>
                <w10:wrap anchorx="page" anchory="page"/>
              </v:shape>
            </w:pict>
          </mc:Fallback>
        </mc:AlternateContent>
      </w:r>
      <w:r w:rsidR="00A80779">
        <w:rPr>
          <w:noProof/>
        </w:rPr>
        <mc:AlternateContent>
          <mc:Choice Requires="wps">
            <w:drawing>
              <wp:anchor distT="0" distB="0" distL="114300" distR="114300" simplePos="0" relativeHeight="251646464" behindDoc="0" locked="0" layoutInCell="1" allowOverlap="1" wp14:anchorId="560C6527" wp14:editId="5E2AD82F">
                <wp:simplePos x="0" y="0"/>
                <wp:positionH relativeFrom="page">
                  <wp:posOffset>2405103</wp:posOffset>
                </wp:positionH>
                <wp:positionV relativeFrom="page">
                  <wp:posOffset>1751960</wp:posOffset>
                </wp:positionV>
                <wp:extent cx="1498600" cy="9107234"/>
                <wp:effectExtent l="0" t="0" r="0" b="11430"/>
                <wp:wrapNone/>
                <wp:docPr id="4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9107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6527" id="Text Box 140" o:spid="_x0000_s1042" type="#_x0000_t202" style="position:absolute;margin-left:189.4pt;margin-top:137.95pt;width:118pt;height:717.1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" filled="f" stroked="f">
                <v:path arrowok="t"/>
                <v:textbox style="mso-next-textbox:#Text Box 141" inset="0,0,0,0">
                  <w:txbxContent/>
                </v:textbox>
                <w10:wrap anchorx="page" anchory="page"/>
              </v:shape>
            </w:pict>
          </mc:Fallback>
        </mc:AlternateContent>
      </w:r>
      <w:r w:rsidR="005D0E9C">
        <w:rPr>
          <w:noProof/>
        </w:rPr>
        <mc:AlternateContent>
          <mc:Choice Requires="wps">
            <w:drawing>
              <wp:anchor distT="0" distB="0" distL="114300" distR="114300" simplePos="0" relativeHeight="251643392" behindDoc="0" locked="0" layoutInCell="1" allowOverlap="1" wp14:anchorId="3CBA23F8" wp14:editId="2890FBD3">
                <wp:simplePos x="0" y="0"/>
                <wp:positionH relativeFrom="page">
                  <wp:posOffset>558800</wp:posOffset>
                </wp:positionH>
                <wp:positionV relativeFrom="page">
                  <wp:posOffset>1612900</wp:posOffset>
                </wp:positionV>
                <wp:extent cx="1428750" cy="2209800"/>
                <wp:effectExtent l="25400" t="25400" r="31750" b="25400"/>
                <wp:wrapNone/>
                <wp:docPr id="4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2209800"/>
                        </a:xfrm>
                        <a:prstGeom prst="roundRect">
                          <a:avLst>
                            <a:gd name="adj" fmla="val 16667"/>
                          </a:avLst>
                        </a:prstGeom>
                        <a:solidFill>
                          <a:srgbClr val="FFFFFF"/>
                        </a:solidFill>
                        <a:ln w="44450" algn="ctr">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D3836C" w14:textId="05C5DA3D" w:rsidR="001E6338" w:rsidRPr="005F6F0C" w:rsidRDefault="005D0E9C" w:rsidP="005F6F0C">
                            <w:pPr>
                              <w:pStyle w:val="Pullquote"/>
                            </w:pPr>
                            <w:r>
                              <w:drawing>
                                <wp:inline distT="0" distB="0" distL="0" distR="0" wp14:anchorId="125218D9" wp14:editId="05874B28">
                                  <wp:extent cx="1143000" cy="1951881"/>
                                  <wp:effectExtent l="0" t="0" r="0" b="4445"/>
                                  <wp:docPr id="42" name="Picture 42" descr="A picture containing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 gras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50782" cy="1965171"/>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A23F8" id="_x0000_s1037" style="position:absolute;margin-left:44pt;margin-top:127pt;width:112.5pt;height:17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" strokecolor="silver" strokeweight="3.5pt">
                <v:path arrowok="t"/>
                <v:textbox inset="3.6pt,,3.6pt">
                  <w:txbxContent>
                    <w:p w14:paraId="18D3836C" w14:textId="05C5DA3D" w:rsidR="001E6338" w:rsidRPr="005F6F0C" w:rsidRDefault="005D0E9C" w:rsidP="005F6F0C">
                      <w:pPr>
                        <w:pStyle w:val="Pullquote"/>
                      </w:pPr>
                      <w:r>
                        <w:drawing>
                          <wp:inline distT="0" distB="0" distL="0" distR="0" wp14:anchorId="125218D9" wp14:editId="05874B28">
                            <wp:extent cx="1143000" cy="1951881"/>
                            <wp:effectExtent l="0" t="0" r="0" b="4445"/>
                            <wp:docPr id="42" name="Picture 42" descr="A picture containing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 gras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50782" cy="1965171"/>
                                    </a:xfrm>
                                    <a:prstGeom prst="rect">
                                      <a:avLst/>
                                    </a:prstGeom>
                                  </pic:spPr>
                                </pic:pic>
                              </a:graphicData>
                            </a:graphic>
                          </wp:inline>
                        </w:drawing>
                      </w:r>
                    </w:p>
                  </w:txbxContent>
                </v:textbox>
                <w10:wrap anchorx="page" anchory="page"/>
              </v:roundrect>
            </w:pict>
          </mc:Fallback>
        </mc:AlternateContent>
      </w:r>
      <w:r w:rsidR="005D0E9C">
        <w:rPr>
          <w:noProof/>
        </w:rPr>
        <mc:AlternateContent>
          <mc:Choice Requires="wps">
            <w:drawing>
              <wp:anchor distT="0" distB="0" distL="114300" distR="114300" simplePos="0" relativeHeight="251764736" behindDoc="0" locked="0" layoutInCell="1" allowOverlap="1" wp14:anchorId="5ED73B71" wp14:editId="55575D1F">
                <wp:simplePos x="0" y="0"/>
                <wp:positionH relativeFrom="page">
                  <wp:posOffset>5835650</wp:posOffset>
                </wp:positionH>
                <wp:positionV relativeFrom="page">
                  <wp:posOffset>1758951</wp:posOffset>
                </wp:positionV>
                <wp:extent cx="1497965" cy="9099550"/>
                <wp:effectExtent l="0" t="0" r="635" b="6350"/>
                <wp:wrapNone/>
                <wp:docPr id="8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7965" cy="909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3ED8" w14:textId="1CFD5F16" w:rsidR="000C526F" w:rsidRDefault="000C526F" w:rsidP="00F174AE">
                            <w:pPr>
                              <w:jc w:val="both"/>
                            </w:pPr>
                            <w:r>
                              <w:t>About 1937 the county developed a road to the “top of the hill” to serve 8 families living there. That didn’t come about without John making a lot of trips to the courthouse to try to bring pressure on the County Commissioner to allocate necessary funding. The process took about 5 years to consummate.</w:t>
                            </w:r>
                          </w:p>
                          <w:p w14:paraId="165FBF49" w14:textId="77777777" w:rsidR="000C526F" w:rsidRDefault="000C526F" w:rsidP="00F174AE">
                            <w:pPr>
                              <w:jc w:val="both"/>
                            </w:pPr>
                            <w:r>
                              <w:t xml:space="preserve">John and Hilma were successful in making a living at farming. Eggs were sold to the local co-op, and the Jersey cow milk was sold to </w:t>
                            </w:r>
                            <w:proofErr w:type="spellStart"/>
                            <w:r>
                              <w:t>Darigold</w:t>
                            </w:r>
                            <w:proofErr w:type="spellEnd"/>
                            <w:r>
                              <w:t>. They had cultivated a large garden for root vegetables and other produce. Fr</w:t>
                            </w:r>
                            <w:r w:rsidRPr="004242A8">
                              <w:t>uit trees</w:t>
                            </w:r>
                            <w:r>
                              <w:t xml:space="preserve"> were planted including apples, pears, cherries, plums, and apricots producing fruit for the family.  A root cellar was dug that provided storage for the produce that could be held over for fall and winter.</w:t>
                            </w:r>
                          </w:p>
                          <w:p w14:paraId="723A0CB0" w14:textId="69E0AC72" w:rsidR="000C526F" w:rsidRDefault="000C526F" w:rsidP="00F174AE">
                            <w:pPr>
                              <w:jc w:val="both"/>
                            </w:pPr>
                            <w:r>
                              <w:t>In 1941, their son Roy, left home to attend college in Pullman at WSU and seven years later John and Hilma decided to retire from farming and move into town. They moved into a small home in Burlington, WA after selling the farm in 1948 to a young couple with two younger children. According to the son of the couple who bought the farm, they lived there for a very short time before the farm went back to the bank. Neither the dream of farming nor the marriage would last. Soon the farm was back on the market</w:t>
                            </w:r>
                            <w:r w:rsidR="005D0E9C">
                              <w:t>.</w:t>
                            </w:r>
                          </w:p>
                          <w:p w14:paraId="6B448421" w14:textId="140A4D18" w:rsidR="005D0E9C" w:rsidRDefault="005D0E9C" w:rsidP="005D0E9C">
                            <w:r>
                              <w:t xml:space="preserve">      To be continued next     </w:t>
                            </w:r>
                            <w:r>
                              <w:tab/>
                              <w:t xml:space="preserve">    issue….</w:t>
                            </w:r>
                          </w:p>
                          <w:p w14:paraId="09C0FD4A" w14:textId="77777777" w:rsidR="000C526F" w:rsidRDefault="000C526F" w:rsidP="00F174AE">
                            <w:pPr>
                              <w:pStyle w:val="BodyText"/>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73B71" id="_x0000_s1044" type="#_x0000_t202" style="position:absolute;margin-left:459.5pt;margin-top:138.5pt;width:117.95pt;height:716.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" filled="f" stroked="f">
                <v:path arrowok="t"/>
                <v:textbox inset="0,0,0,0">
                  <w:txbxContent>
                    <w:p w14:paraId="4B083ED8" w14:textId="1CFD5F16" w:rsidR="000C526F" w:rsidRDefault="000C526F" w:rsidP="00F174AE">
                      <w:pPr>
                        <w:jc w:val="both"/>
                      </w:pPr>
                      <w:r>
                        <w:t>About 1937 the county developed a road to the “top of the hill” to serve 8 families living there. That didn’t come about without John making a lot of trips to the courthouse to try to bring pressure on the County Commissioner to allocate necessary funding. The process took about 5 years to consummate.</w:t>
                      </w:r>
                    </w:p>
                    <w:p w14:paraId="165FBF49" w14:textId="77777777" w:rsidR="000C526F" w:rsidRDefault="000C526F" w:rsidP="00F174AE">
                      <w:pPr>
                        <w:jc w:val="both"/>
                      </w:pPr>
                      <w:r>
                        <w:t xml:space="preserve">John and Hilma were successful in making a living at farming. Eggs were sold to the local co-op, and the Jersey cow milk was sold to </w:t>
                      </w:r>
                      <w:proofErr w:type="spellStart"/>
                      <w:r>
                        <w:t>Darigold</w:t>
                      </w:r>
                      <w:proofErr w:type="spellEnd"/>
                      <w:r>
                        <w:t>. They had cultivated a large garden for root vegetables and other produce. Fr</w:t>
                      </w:r>
                      <w:r w:rsidRPr="004242A8">
                        <w:t>uit trees</w:t>
                      </w:r>
                      <w:r>
                        <w:t xml:space="preserve"> were planted including apples, pears, cherries, plums, and apricots producing fruit for the family.  A root cellar was dug that provided storage for the produce that could be held over for fall and winter.</w:t>
                      </w:r>
                    </w:p>
                    <w:p w14:paraId="723A0CB0" w14:textId="69E0AC72" w:rsidR="000C526F" w:rsidRDefault="000C526F" w:rsidP="00F174AE">
                      <w:pPr>
                        <w:jc w:val="both"/>
                      </w:pPr>
                      <w:r>
                        <w:t>In 1941, their son Roy, left home to attend college in Pullman at WSU and seven years later John and Hilma decided to retire from farming and move into town. They moved into a small home in Burlington, WA after selling the farm in 1948 to a young couple with two younger children. According to the son of the couple who bought the farm, they lived there for a very short time before the farm went back to the bank. Neither the dream of farming nor the marriage would last. Soon the farm was back on the market</w:t>
                      </w:r>
                      <w:r w:rsidR="005D0E9C">
                        <w:t>.</w:t>
                      </w:r>
                    </w:p>
                    <w:p w14:paraId="6B448421" w14:textId="140A4D18" w:rsidR="005D0E9C" w:rsidRDefault="005D0E9C" w:rsidP="005D0E9C">
                      <w:r>
                        <w:t xml:space="preserve">      To be continued next     </w:t>
                      </w:r>
                      <w:r>
                        <w:tab/>
                        <w:t xml:space="preserve">    issue….</w:t>
                      </w:r>
                    </w:p>
                    <w:p w14:paraId="09C0FD4A" w14:textId="77777777" w:rsidR="000C526F" w:rsidRDefault="000C526F" w:rsidP="00F174AE">
                      <w:pPr>
                        <w:pStyle w:val="BodyText"/>
                        <w:jc w:val="both"/>
                      </w:pPr>
                    </w:p>
                  </w:txbxContent>
                </v:textbox>
                <w10:wrap anchorx="page" anchory="page"/>
              </v:shape>
            </w:pict>
          </mc:Fallback>
        </mc:AlternateContent>
      </w:r>
      <w:r w:rsidR="00CA48E8">
        <w:rPr>
          <w:noProof/>
        </w:rPr>
        <mc:AlternateContent>
          <mc:Choice Requires="wps">
            <w:drawing>
              <wp:anchor distT="0" distB="0" distL="114300" distR="114300" simplePos="0" relativeHeight="251644416" behindDoc="0" locked="0" layoutInCell="1" allowOverlap="1" wp14:anchorId="49144F73" wp14:editId="441EAA9F">
                <wp:simplePos x="0" y="0"/>
                <wp:positionH relativeFrom="page">
                  <wp:posOffset>582734</wp:posOffset>
                </wp:positionH>
                <wp:positionV relativeFrom="page">
                  <wp:posOffset>3889112</wp:posOffset>
                </wp:positionV>
                <wp:extent cx="1498600" cy="8615855"/>
                <wp:effectExtent l="0" t="0" r="0" b="7620"/>
                <wp:wrapNone/>
                <wp:docPr id="4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861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3A7E2774" w14:textId="77777777" w:rsidR="003A46F1" w:rsidRDefault="003A46F1" w:rsidP="00F174AE">
                            <w:pPr>
                              <w:jc w:val="both"/>
                            </w:pPr>
                            <w:r>
                              <w:t>This is the biography of 80 acres located on “Starvation Ridge”, as it was called in the early years, today it is better known as the Mt View Road.</w:t>
                            </w:r>
                          </w:p>
                          <w:p w14:paraId="14BC5D18" w14:textId="325AFAD3" w:rsidR="003A46F1" w:rsidRDefault="003A46F1" w:rsidP="00F174AE">
                            <w:pPr>
                              <w:jc w:val="both"/>
                            </w:pPr>
                            <w:r>
                              <w:t xml:space="preserve">John </w:t>
                            </w:r>
                            <w:proofErr w:type="spellStart"/>
                            <w:r>
                              <w:t>Wirta</w:t>
                            </w:r>
                            <w:proofErr w:type="spellEnd"/>
                            <w:r>
                              <w:t xml:space="preserve"> and Hilma </w:t>
                            </w:r>
                            <w:proofErr w:type="spellStart"/>
                            <w:r>
                              <w:t>Laakso</w:t>
                            </w:r>
                            <w:proofErr w:type="spellEnd"/>
                            <w:r>
                              <w:t xml:space="preserve"> were married December 18, 1919.</w:t>
                            </w:r>
                            <w:r w:rsidRPr="00637367">
                              <w:t xml:space="preserve"> </w:t>
                            </w:r>
                            <w:r>
                              <w:t>A young, tough, and hardy Finnish couple, they bought this property through a Seattle realtor, sight unseen, 80 acres of undeveloped land two miles NW of Big Lake, WA. A couple of years later, their only child, Roy was born on the farm, Easter Sunday, March 27, 1921. Later Roy would attend elementary school at Big Lake and high school in Sedro-Woolley. He left the farm in 1941 to attend WSU in Pullman, Washington. In later years he would often return to visit his early home known as the “</w:t>
                            </w:r>
                            <w:proofErr w:type="spellStart"/>
                            <w:r>
                              <w:t>Wirta</w:t>
                            </w:r>
                            <w:proofErr w:type="spellEnd"/>
                            <w:r>
                              <w:t xml:space="preserve"> Place”.</w:t>
                            </w:r>
                          </w:p>
                          <w:p w14:paraId="194C0DEE" w14:textId="77777777" w:rsidR="003A46F1" w:rsidRDefault="003A46F1" w:rsidP="00F174AE">
                            <w:pPr>
                              <w:jc w:val="both"/>
                            </w:pPr>
                            <w:r>
                              <w:t>John and Hilma’s</w:t>
                            </w:r>
                            <w:r w:rsidRPr="00E91749">
                              <w:t xml:space="preserve"> long</w:t>
                            </w:r>
                            <w:r>
                              <w:t>-</w:t>
                            </w:r>
                            <w:r w:rsidRPr="00E91749">
                              <w:t xml:space="preserve">term plan </w:t>
                            </w:r>
                            <w:proofErr w:type="gramStart"/>
                            <w:r w:rsidRPr="00E91749">
                              <w:t>was</w:t>
                            </w:r>
                            <w:proofErr w:type="gramEnd"/>
                            <w:r w:rsidRPr="00E91749">
                              <w:t xml:space="preserve"> to develop </w:t>
                            </w:r>
                            <w:r>
                              <w:t>this</w:t>
                            </w:r>
                            <w:r w:rsidRPr="00E91749">
                              <w:t xml:space="preserve"> land into a farm which would bring in a living. </w:t>
                            </w:r>
                            <w:r>
                              <w:t>The</w:t>
                            </w:r>
                            <w:r w:rsidRPr="00E91749">
                              <w:t xml:space="preserve"> site </w:t>
                            </w:r>
                            <w:r>
                              <w:t>included</w:t>
                            </w:r>
                            <w:r w:rsidRPr="00E91749">
                              <w:t xml:space="preserve"> a small three room dwelling, a woodshed, a well, </w:t>
                            </w:r>
                            <w:r>
                              <w:t xml:space="preserve">and an outdoor privy. There was </w:t>
                            </w:r>
                            <w:r w:rsidRPr="00E91749">
                              <w:t>no access road.</w:t>
                            </w:r>
                            <w:r>
                              <w:t xml:space="preserve"> An easement was secured </w:t>
                            </w:r>
                            <w:r w:rsidRPr="00D345E2">
                              <w:t xml:space="preserve">from a neighbor to provide an access road. Pete Pederson offered that at no cost. </w:t>
                            </w:r>
                            <w:r>
                              <w:t>Although the a</w:t>
                            </w:r>
                            <w:r w:rsidRPr="00D345E2">
                              <w:t>rea had been logged about 1915, stumps remain</w:t>
                            </w:r>
                            <w:r>
                              <w:t xml:space="preserve">ed. Removing stumps meant </w:t>
                            </w:r>
                            <w:r w:rsidRPr="00D345E2">
                              <w:t xml:space="preserve">getting a horse, dynamite, and a horse drawn scraper to level the ground. </w:t>
                            </w:r>
                            <w:r>
                              <w:t xml:space="preserve">John partially cleared about 10 acres. Some stumps remained, but enough of the land was cleared to grow vegetable crops for domestic use and hay to feed the cows. </w:t>
                            </w:r>
                          </w:p>
                          <w:p w14:paraId="15BF1D62" w14:textId="0EE365D0" w:rsidR="003A46F1" w:rsidRDefault="003A46F1" w:rsidP="00F174AE">
                            <w:pPr>
                              <w:jc w:val="both"/>
                            </w:pPr>
                            <w:r w:rsidRPr="00D345E2">
                              <w:t xml:space="preserve">A used wagon was acquired to haul salvaged lumber for </w:t>
                            </w:r>
                            <w:r>
                              <w:t xml:space="preserve">additional </w:t>
                            </w:r>
                            <w:r w:rsidRPr="00D345E2">
                              <w:t xml:space="preserve">buildings. The lumber came complete with used nails to be pulled out, straightened, and reused. </w:t>
                            </w:r>
                            <w:r>
                              <w:t>This allowed c</w:t>
                            </w:r>
                            <w:r w:rsidRPr="00D345E2">
                              <w:t xml:space="preserve">onstruction of a cow barn, hay barn, shelter for the </w:t>
                            </w:r>
                            <w:r w:rsidRPr="001E1FA1">
                              <w:t>horse, and sauna</w:t>
                            </w:r>
                            <w:r>
                              <w:t xml:space="preserve"> (an</w:t>
                            </w:r>
                            <w:r w:rsidRPr="001E1FA1">
                              <w:t xml:space="preserve"> absolute must for </w:t>
                            </w:r>
                            <w:r w:rsidR="005D0E9C">
                              <w:t xml:space="preserve">most </w:t>
                            </w:r>
                            <w:r w:rsidRPr="001E1FA1">
                              <w:t>Finn</w:t>
                            </w:r>
                            <w:r>
                              <w:t>s).</w:t>
                            </w:r>
                          </w:p>
                          <w:p w14:paraId="5FD6FBBC" w14:textId="6A47CA50" w:rsidR="003A46F1" w:rsidRDefault="003A46F1" w:rsidP="00F174AE">
                            <w:pPr>
                              <w:jc w:val="both"/>
                            </w:pPr>
                            <w:r>
                              <w:t>By 1927 enough money had accumulated to build the first chicken coop. It was 100 feet long and the beginnin</w:t>
                            </w:r>
                            <w:r w:rsidR="005D0E9C">
                              <w:t>g of an autonomous income.</w:t>
                            </w:r>
                            <w:r>
                              <w:t xml:space="preserve"> Over the next five years was added the brooder house in which to care for baby chicks. Since there was no electricity, carbide lighting was installed for the chicken coop and the home. The carbide generator was a 200-gallon tank for water and a self-regulating hopper for 200 pounds of calcium carbide to form acetylene gas on demand. Each charge was good for about 3-4 weeks.</w:t>
                            </w:r>
                          </w:p>
                          <w:p w14:paraId="558451E8" w14:textId="77777777" w:rsidR="003A46F1" w:rsidRDefault="003A46F1" w:rsidP="00F174AE">
                            <w:pPr>
                              <w:jc w:val="both"/>
                            </w:pPr>
                            <w:r>
                              <w:t>In the summer months the well on the property would go dry, and water had to be hauled from remote springs on the property.  John decided to dig a new well in the area immediate to the farm buildings. Dig he did.  He dug a hole 4 feet square, 25 feet deep into hardpan soil, but no water. In desperation, with one strong lunge he drove the iron bar into the bottom. The bar broke into a layer of gravel and water began to stream into the well. In a couple of minutes there was about 2 feet of water, and he had to get out in a hurry. In succeeding years that well never went dry, even in the driest of seasons.</w:t>
                            </w:r>
                            <w:r w:rsidRPr="00126ED5">
                              <w:t xml:space="preserve"> </w:t>
                            </w:r>
                          </w:p>
                          <w:p w14:paraId="50471FBA" w14:textId="77777777" w:rsidR="003A46F1" w:rsidRDefault="003A46F1" w:rsidP="00F174AE">
                            <w:pPr>
                              <w:jc w:val="both"/>
                            </w:pPr>
                            <w:r>
                              <w:t>In a combined appeal by the neighborhood, the power company installed a line to provide electrical power. Very soon an electric pump distributed water to the 2000 chickens, electric lights in the place of carbide, and lighting for the home and barn. The 5 cows could be milked and cared for with bright electric lights instead of the dim kerosene lanterns.</w:t>
                            </w:r>
                          </w:p>
                          <w:p w14:paraId="514CA478" w14:textId="70D10A1F" w:rsidR="005D0E9C" w:rsidRDefault="003A46F1" w:rsidP="00F174AE">
                            <w:pPr>
                              <w:jc w:val="both"/>
                            </w:pPr>
                            <w:r>
                              <w:t>In 1936 the old house was torn down and a new house constructed.  While the new house was being built, the family lived in the brooder house. John and Hilma’s son Roy drew up floor plans for the new house (Roy had taken a course in mechanical drawing in high school). Bill Ford, a carpenter, did most of the construction and Roy painted the exterior. The new house consisted of a kitchen (with low counter tops to accommodate Hilma, she was only 4’6”), a large living room, and 2 bedrooms. The cooking was done in a new wood stove and the house was heated by an oil burner in</w:t>
                            </w:r>
                            <w:r w:rsidR="005D0E9C">
                              <w:t xml:space="preserve"> the living room.</w:t>
                            </w:r>
                          </w:p>
                          <w:p w14:paraId="3639EFFD" w14:textId="77777777" w:rsidR="00A80779" w:rsidRDefault="00A80779" w:rsidP="00A80779">
                            <w:pPr>
                              <w:jc w:val="both"/>
                            </w:pPr>
                            <w:r>
                              <w:t>About 1937 the county developed a road to the “top of the hill” to serve 8 families living there. That didn’t come about without John making a lot of trips to the courthouse to try to bring pressure on the County Commissioner to allocate necessary funding. The process took about 5 years to consummate.</w:t>
                            </w:r>
                          </w:p>
                          <w:p w14:paraId="1E7E3EED" w14:textId="77777777" w:rsidR="00A80779" w:rsidRDefault="00A80779" w:rsidP="00F174AE">
                            <w:pPr>
                              <w:jc w:val="both"/>
                            </w:pPr>
                          </w:p>
                          <w:p w14:paraId="713255D2" w14:textId="48A98DDD" w:rsidR="005D0E9C" w:rsidRDefault="005D0E9C" w:rsidP="00F174AE">
                            <w:pPr>
                              <w:jc w:val="both"/>
                            </w:pPr>
                            <w:r>
                              <w:t xml:space="preserve"> </w:t>
                            </w:r>
                          </w:p>
                          <w:p w14:paraId="492EE4CB" w14:textId="39574758" w:rsidR="001E6338" w:rsidRDefault="001E6338" w:rsidP="00F174AE">
                            <w:pPr>
                              <w:pStyle w:val="BodyText"/>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4F73" id="Text Box 138" o:spid="_x0000_s1045" type="#_x0000_t202" style="position:absolute;margin-left:45.9pt;margin-top:306.25pt;width:118pt;height:678.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" filled="f" stroked="f">
                <v:path arrowok="t"/>
                <v:textbox style="mso-next-textbox:#Text Box 140" inset="0,0,0,0">
                  <w:txbxContent>
                    <w:p w14:paraId="3A7E2774" w14:textId="77777777" w:rsidR="003A46F1" w:rsidRDefault="003A46F1" w:rsidP="00F174AE">
                      <w:pPr>
                        <w:jc w:val="both"/>
                      </w:pPr>
                      <w:r>
                        <w:t>This is the biography of 80 acres located on “Starvation Ridge”, as it was called in the early years, today it is better known as the Mt View Road.</w:t>
                      </w:r>
                    </w:p>
                    <w:p w14:paraId="14BC5D18" w14:textId="325AFAD3" w:rsidR="003A46F1" w:rsidRDefault="003A46F1" w:rsidP="00F174AE">
                      <w:pPr>
                        <w:jc w:val="both"/>
                      </w:pPr>
                      <w:r>
                        <w:t xml:space="preserve">John </w:t>
                      </w:r>
                      <w:proofErr w:type="spellStart"/>
                      <w:r>
                        <w:t>Wirta</w:t>
                      </w:r>
                      <w:proofErr w:type="spellEnd"/>
                      <w:r>
                        <w:t xml:space="preserve"> and Hilma </w:t>
                      </w:r>
                      <w:proofErr w:type="spellStart"/>
                      <w:r>
                        <w:t>Laakso</w:t>
                      </w:r>
                      <w:proofErr w:type="spellEnd"/>
                      <w:r>
                        <w:t xml:space="preserve"> were married December 18, 1919.</w:t>
                      </w:r>
                      <w:r w:rsidRPr="00637367">
                        <w:t xml:space="preserve"> </w:t>
                      </w:r>
                      <w:r>
                        <w:t>A young, tough, and hardy Finnish couple, they bought this property through a Seattle realtor, sight unseen, 80 acres of undeveloped land two miles NW of Big Lake, WA. A couple of years later, their only child, Roy was born on the farm, Easter Sunday, March 27, 1921. Later Roy would attend elementary school at Big Lake and high school in Sedro-Woolley. He left the farm in 1941 to attend WSU in Pullman, Washington. In later years he would often return to visit his early home known as the “</w:t>
                      </w:r>
                      <w:proofErr w:type="spellStart"/>
                      <w:r>
                        <w:t>Wirta</w:t>
                      </w:r>
                      <w:proofErr w:type="spellEnd"/>
                      <w:r>
                        <w:t xml:space="preserve"> Place”.</w:t>
                      </w:r>
                    </w:p>
                    <w:p w14:paraId="194C0DEE" w14:textId="77777777" w:rsidR="003A46F1" w:rsidRDefault="003A46F1" w:rsidP="00F174AE">
                      <w:pPr>
                        <w:jc w:val="both"/>
                      </w:pPr>
                      <w:r>
                        <w:t>John and Hilma’s</w:t>
                      </w:r>
                      <w:r w:rsidRPr="00E91749">
                        <w:t xml:space="preserve"> long</w:t>
                      </w:r>
                      <w:r>
                        <w:t>-</w:t>
                      </w:r>
                      <w:r w:rsidRPr="00E91749">
                        <w:t xml:space="preserve">term plan </w:t>
                      </w:r>
                      <w:proofErr w:type="gramStart"/>
                      <w:r w:rsidRPr="00E91749">
                        <w:t>was</w:t>
                      </w:r>
                      <w:proofErr w:type="gramEnd"/>
                      <w:r w:rsidRPr="00E91749">
                        <w:t xml:space="preserve"> to develop </w:t>
                      </w:r>
                      <w:r>
                        <w:t>this</w:t>
                      </w:r>
                      <w:r w:rsidRPr="00E91749">
                        <w:t xml:space="preserve"> land into a farm which would bring in a living. </w:t>
                      </w:r>
                      <w:r>
                        <w:t>The</w:t>
                      </w:r>
                      <w:r w:rsidRPr="00E91749">
                        <w:t xml:space="preserve"> site </w:t>
                      </w:r>
                      <w:r>
                        <w:t>included</w:t>
                      </w:r>
                      <w:r w:rsidRPr="00E91749">
                        <w:t xml:space="preserve"> a small three room dwelling, a woodshed, a well, </w:t>
                      </w:r>
                      <w:r>
                        <w:t xml:space="preserve">and an outdoor privy. There was </w:t>
                      </w:r>
                      <w:r w:rsidRPr="00E91749">
                        <w:t>no access road.</w:t>
                      </w:r>
                      <w:r>
                        <w:t xml:space="preserve"> An easement was secured </w:t>
                      </w:r>
                      <w:r w:rsidRPr="00D345E2">
                        <w:t xml:space="preserve">from a neighbor to provide an access road. Pete Pederson offered that at no cost. </w:t>
                      </w:r>
                      <w:r>
                        <w:t>Although the a</w:t>
                      </w:r>
                      <w:r w:rsidRPr="00D345E2">
                        <w:t>rea had been logged about 1915, stumps remain</w:t>
                      </w:r>
                      <w:r>
                        <w:t xml:space="preserve">ed. Removing stumps meant </w:t>
                      </w:r>
                      <w:r w:rsidRPr="00D345E2">
                        <w:t xml:space="preserve">getting a horse, dynamite, and a horse drawn scraper to level the ground. </w:t>
                      </w:r>
                      <w:r>
                        <w:t xml:space="preserve">John partially cleared about 10 acres. Some stumps remained, but enough of the land was cleared to grow vegetable crops for domestic use and hay to feed the cows. </w:t>
                      </w:r>
                    </w:p>
                    <w:p w14:paraId="15BF1D62" w14:textId="0EE365D0" w:rsidR="003A46F1" w:rsidRDefault="003A46F1" w:rsidP="00F174AE">
                      <w:pPr>
                        <w:jc w:val="both"/>
                      </w:pPr>
                      <w:r w:rsidRPr="00D345E2">
                        <w:t xml:space="preserve">A used wagon was acquired to haul salvaged lumber for </w:t>
                      </w:r>
                      <w:r>
                        <w:t xml:space="preserve">additional </w:t>
                      </w:r>
                      <w:r w:rsidRPr="00D345E2">
                        <w:t xml:space="preserve">buildings. The lumber came complete with used nails to be pulled out, straightened, and reused. </w:t>
                      </w:r>
                      <w:r>
                        <w:t>This allowed c</w:t>
                      </w:r>
                      <w:r w:rsidRPr="00D345E2">
                        <w:t xml:space="preserve">onstruction of a cow barn, hay barn, shelter for the </w:t>
                      </w:r>
                      <w:r w:rsidRPr="001E1FA1">
                        <w:t>horse, and sauna</w:t>
                      </w:r>
                      <w:r>
                        <w:t xml:space="preserve"> (an</w:t>
                      </w:r>
                      <w:r w:rsidRPr="001E1FA1">
                        <w:t xml:space="preserve"> absolute must for </w:t>
                      </w:r>
                      <w:r w:rsidR="005D0E9C">
                        <w:t xml:space="preserve">most </w:t>
                      </w:r>
                      <w:r w:rsidRPr="001E1FA1">
                        <w:t>Finn</w:t>
                      </w:r>
                      <w:r>
                        <w:t>s).</w:t>
                      </w:r>
                    </w:p>
                    <w:p w14:paraId="5FD6FBBC" w14:textId="6A47CA50" w:rsidR="003A46F1" w:rsidRDefault="003A46F1" w:rsidP="00F174AE">
                      <w:pPr>
                        <w:jc w:val="both"/>
                      </w:pPr>
                      <w:r>
                        <w:t>By 1927 enough money had accumulated to build the first chicken coop. It was 100 feet long and the beginnin</w:t>
                      </w:r>
                      <w:r w:rsidR="005D0E9C">
                        <w:t>g of an autonomous income.</w:t>
                      </w:r>
                      <w:r>
                        <w:t xml:space="preserve"> Over the next five years was added the brooder house in which to care for baby chicks. Since there was no electricity, carbide lighting was installed for the chicken coop and the home. The carbide generator was a 200-gallon tank for water and a self-regulating hopper for 200 pounds of calcium carbide to form acetylene gas on demand. Each charge was good for about 3-4 weeks.</w:t>
                      </w:r>
                    </w:p>
                    <w:p w14:paraId="558451E8" w14:textId="77777777" w:rsidR="003A46F1" w:rsidRDefault="003A46F1" w:rsidP="00F174AE">
                      <w:pPr>
                        <w:jc w:val="both"/>
                      </w:pPr>
                      <w:r>
                        <w:t>In the summer months the well on the property would go dry, and water had to be hauled from remote springs on the property.  John decided to dig a new well in the area immediate to the farm buildings. Dig he did.  He dug a hole 4 feet square, 25 feet deep into hardpan soil, but no water. In desperation, with one strong lunge he drove the iron bar into the bottom. The bar broke into a layer of gravel and water began to stream into the well. In a couple of minutes there was about 2 feet of water, and he had to get out in a hurry. In succeeding years that well never went dry, even in the driest of seasons.</w:t>
                      </w:r>
                      <w:r w:rsidRPr="00126ED5">
                        <w:t xml:space="preserve"> </w:t>
                      </w:r>
                    </w:p>
                    <w:p w14:paraId="50471FBA" w14:textId="77777777" w:rsidR="003A46F1" w:rsidRDefault="003A46F1" w:rsidP="00F174AE">
                      <w:pPr>
                        <w:jc w:val="both"/>
                      </w:pPr>
                      <w:r>
                        <w:t>In a combined appeal by the neighborhood, the power company installed a line to provide electrical power. Very soon an electric pump distributed water to the 2000 chickens, electric lights in the place of carbide, and lighting for the home and barn. The 5 cows could be milked and cared for with bright electric lights instead of the dim kerosene lanterns.</w:t>
                      </w:r>
                    </w:p>
                    <w:p w14:paraId="514CA478" w14:textId="70D10A1F" w:rsidR="005D0E9C" w:rsidRDefault="003A46F1" w:rsidP="00F174AE">
                      <w:pPr>
                        <w:jc w:val="both"/>
                      </w:pPr>
                      <w:r>
                        <w:t>In 1936 the old house was torn down and a new house constructed.  While the new house was being built, the family lived in the brooder house. John and Hilma’s son Roy drew up floor plans for the new house (Roy had taken a course in mechanical drawing in high school). Bill Ford, a carpenter, did most of the construction and Roy painted the exterior. The new house consisted of a kitchen (with low counter tops to accommodate Hilma, she was only 4’6”), a large living room, and 2 bedrooms. The cooking was done in a new wood stove and the house was heated by an oil burner in</w:t>
                      </w:r>
                      <w:r w:rsidR="005D0E9C">
                        <w:t xml:space="preserve"> the living room.</w:t>
                      </w:r>
                    </w:p>
                    <w:p w14:paraId="3639EFFD" w14:textId="77777777" w:rsidR="00A80779" w:rsidRDefault="00A80779" w:rsidP="00A80779">
                      <w:pPr>
                        <w:jc w:val="both"/>
                      </w:pPr>
                      <w:r>
                        <w:t>About 1937 the county developed a road to the “top of the hill” to serve 8 families living there. That didn’t come about without John making a lot of trips to the courthouse to try to bring pressure on the County Commissioner to allocate necessary funding. The process took about 5 years to consummate.</w:t>
                      </w:r>
                    </w:p>
                    <w:p w14:paraId="1E7E3EED" w14:textId="77777777" w:rsidR="00A80779" w:rsidRDefault="00A80779" w:rsidP="00F174AE">
                      <w:pPr>
                        <w:jc w:val="both"/>
                      </w:pPr>
                    </w:p>
                    <w:p w14:paraId="713255D2" w14:textId="48A98DDD" w:rsidR="005D0E9C" w:rsidRDefault="005D0E9C" w:rsidP="00F174AE">
                      <w:pPr>
                        <w:jc w:val="both"/>
                      </w:pPr>
                      <w:r>
                        <w:t xml:space="preserve"> </w:t>
                      </w:r>
                    </w:p>
                    <w:p w14:paraId="492EE4CB" w14:textId="39574758" w:rsidR="001E6338" w:rsidRDefault="001E6338" w:rsidP="00F174AE">
                      <w:pPr>
                        <w:pStyle w:val="BodyText"/>
                        <w:jc w:val="both"/>
                      </w:pPr>
                    </w:p>
                  </w:txbxContent>
                </v:textbox>
                <w10:wrap anchorx="page" anchory="page"/>
              </v:shape>
            </w:pict>
          </mc:Fallback>
        </mc:AlternateContent>
      </w:r>
      <w:r w:rsidR="00F174AE">
        <w:rPr>
          <w:noProof/>
        </w:rPr>
        <mc:AlternateContent>
          <mc:Choice Requires="wps">
            <w:drawing>
              <wp:anchor distT="0" distB="0" distL="114300" distR="114300" simplePos="0" relativeHeight="251656704" behindDoc="0" locked="0" layoutInCell="1" allowOverlap="1" wp14:anchorId="6B1A80F0" wp14:editId="3F038B5B">
                <wp:simplePos x="0" y="0"/>
                <wp:positionH relativeFrom="page">
                  <wp:posOffset>2417817</wp:posOffset>
                </wp:positionH>
                <wp:positionV relativeFrom="page">
                  <wp:posOffset>10972143</wp:posOffset>
                </wp:positionV>
                <wp:extent cx="4914900" cy="0"/>
                <wp:effectExtent l="0" t="25400" r="12700" b="12700"/>
                <wp:wrapNone/>
                <wp:docPr id="4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B90424" id="Line 150"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4pt,863.95pt" to="577.4pt,86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" strokecolor="silver" strokeweight="3.5pt">
                <o:lock v:ext="edit" shapetype="f"/>
                <w10:wrap anchorx="page" anchory="page"/>
              </v:line>
            </w:pict>
          </mc:Fallback>
        </mc:AlternateContent>
      </w:r>
      <w:r w:rsidR="004E57ED">
        <w:rPr>
          <w:noProof/>
        </w:rPr>
        <mc:AlternateContent>
          <mc:Choice Requires="wps">
            <w:drawing>
              <wp:anchor distT="0" distB="0" distL="114300" distR="114300" simplePos="0" relativeHeight="251641344" behindDoc="0" locked="0" layoutInCell="1" allowOverlap="1" wp14:anchorId="7A396BA0" wp14:editId="5A8DEF38">
                <wp:simplePos x="0" y="0"/>
                <wp:positionH relativeFrom="page">
                  <wp:posOffset>434340</wp:posOffset>
                </wp:positionH>
                <wp:positionV relativeFrom="page">
                  <wp:posOffset>548640</wp:posOffset>
                </wp:positionV>
                <wp:extent cx="914400" cy="342900"/>
                <wp:effectExtent l="0" t="0" r="0" b="0"/>
                <wp:wrapNone/>
                <wp:docPr id="5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E5071" id="AutoShape 135" o:spid="_x0000_s1026" style="position:absolute;margin-left:34.2pt;margin-top:43.2pt;width:1in;height:2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" stroked="f">
                <v:path arrowok="t"/>
                <w10:wrap anchorx="page" anchory="page"/>
              </v:roundrect>
            </w:pict>
          </mc:Fallback>
        </mc:AlternateContent>
      </w:r>
      <w:r w:rsidR="004E57ED">
        <w:rPr>
          <w:noProof/>
        </w:rPr>
        <mc:AlternateContent>
          <mc:Choice Requires="wps">
            <w:drawing>
              <wp:anchor distT="0" distB="0" distL="114300" distR="114300" simplePos="0" relativeHeight="251640320" behindDoc="0" locked="0" layoutInCell="1" allowOverlap="1" wp14:anchorId="20ECA8FA" wp14:editId="60361562">
                <wp:simplePos x="0" y="0"/>
                <wp:positionH relativeFrom="page">
                  <wp:posOffset>681990</wp:posOffset>
                </wp:positionH>
                <wp:positionV relativeFrom="page">
                  <wp:posOffset>683260</wp:posOffset>
                </wp:positionV>
                <wp:extent cx="6629400" cy="403860"/>
                <wp:effectExtent l="0" t="0" r="0" b="0"/>
                <wp:wrapNone/>
                <wp:docPr id="5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0FA86" id="AutoShape 134" o:spid="_x0000_s1026" style="position:absolute;margin-left:53.7pt;margin-top:53.8pt;width:522pt;height:31.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" fillcolor="#9ccf9c" stroked="f">
                <v:path arrowok="t"/>
                <w10:wrap anchorx="page" anchory="page"/>
              </v:roundrect>
            </w:pict>
          </mc:Fallback>
        </mc:AlternateContent>
      </w:r>
      <w:r w:rsidR="004E57ED">
        <w:rPr>
          <w:noProof/>
        </w:rPr>
        <mc:AlternateContent>
          <mc:Choice Requires="wps">
            <w:drawing>
              <wp:anchor distT="0" distB="0" distL="114300" distR="114300" simplePos="0" relativeHeight="251658752" behindDoc="0" locked="0" layoutInCell="1" allowOverlap="1" wp14:anchorId="4CBC98A4" wp14:editId="006B094B">
                <wp:simplePos x="0" y="0"/>
                <wp:positionH relativeFrom="page">
                  <wp:posOffset>643890</wp:posOffset>
                </wp:positionH>
                <wp:positionV relativeFrom="page">
                  <wp:posOffset>1652270</wp:posOffset>
                </wp:positionV>
                <wp:extent cx="1250950" cy="937260"/>
                <wp:effectExtent l="0" t="0" r="0" b="0"/>
                <wp:wrapNone/>
                <wp:docPr id="5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0" cy="937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21D77ED2" w14:textId="25F4E75D" w:rsidR="001E6338" w:rsidRPr="002870C6" w:rsidRDefault="001E6338" w:rsidP="001E6338"/>
                        </w:txbxContent>
                      </wps:txbx>
                      <wps:bodyPr rot="0" vert="horz" wrap="non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BC98A4" id="Text Box 152" o:spid="_x0000_s1045" type="#_x0000_t202" style="position:absolute;margin-left:50.7pt;margin-top:130.1pt;width:98.5pt;height:73.8pt;z-index:2516587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" filled="f" stroked="f" strokecolor="silver" strokeweight="3.5pt">
                <v:path arrowok="t"/>
                <v:textbox style="mso-fit-shape-to-text:t" inset="3.6pt,,3.6pt">
                  <w:txbxContent>
                    <w:p w14:paraId="21D77ED2" w14:textId="25F4E75D" w:rsidR="001E6338" w:rsidRPr="002870C6" w:rsidRDefault="001E6338" w:rsidP="001E6338"/>
                  </w:txbxContent>
                </v:textbox>
                <w10:wrap anchorx="page" anchory="page"/>
              </v:shape>
            </w:pict>
          </mc:Fallback>
        </mc:AlternateContent>
      </w:r>
      <w:r w:rsidR="004E57ED">
        <w:rPr>
          <w:noProof/>
        </w:rPr>
        <mc:AlternateContent>
          <mc:Choice Requires="wps">
            <w:drawing>
              <wp:anchor distT="0" distB="0" distL="114300" distR="114300" simplePos="0" relativeHeight="251674112" behindDoc="0" locked="0" layoutInCell="1" allowOverlap="1" wp14:anchorId="21EF5C1D" wp14:editId="2C2131A4">
                <wp:simplePos x="0" y="0"/>
                <wp:positionH relativeFrom="page">
                  <wp:posOffset>6405245</wp:posOffset>
                </wp:positionH>
                <wp:positionV relativeFrom="page">
                  <wp:posOffset>548640</wp:posOffset>
                </wp:positionV>
                <wp:extent cx="914400" cy="342900"/>
                <wp:effectExtent l="0" t="0" r="0" b="0"/>
                <wp:wrapNone/>
                <wp:docPr id="33"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25400" id="AutoShape 167" o:spid="_x0000_s1026" style="position:absolute;margin-left:504.35pt;margin-top:43.2pt;width:1in;height:2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" stroked="f">
                <v:path arrowok="t"/>
                <w10:wrap anchorx="page" anchory="page"/>
              </v:roundrect>
            </w:pict>
          </mc:Fallback>
        </mc:AlternateContent>
      </w:r>
      <w:r w:rsidR="004E57ED">
        <w:rPr>
          <w:noProof/>
        </w:rPr>
        <mc:AlternateContent>
          <mc:Choice Requires="wps">
            <w:drawing>
              <wp:anchor distT="0" distB="0" distL="114300" distR="114300" simplePos="0" relativeHeight="251694592" behindDoc="0" locked="0" layoutInCell="1" allowOverlap="1" wp14:anchorId="1522ADBD" wp14:editId="2FC046FE">
                <wp:simplePos x="0" y="0"/>
                <wp:positionH relativeFrom="page">
                  <wp:posOffset>5905500</wp:posOffset>
                </wp:positionH>
                <wp:positionV relativeFrom="page">
                  <wp:posOffset>5102225</wp:posOffset>
                </wp:positionV>
                <wp:extent cx="1247775" cy="1171575"/>
                <wp:effectExtent l="0" t="0" r="0" b="0"/>
                <wp:wrapNone/>
                <wp:docPr id="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7775" cy="1171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5506F064" w14:textId="062FF4A6" w:rsidR="008C1B59" w:rsidRPr="002870C6" w:rsidRDefault="008C1B59" w:rsidP="008C1B59"/>
                        </w:txbxContent>
                      </wps:txbx>
                      <wps:bodyPr rot="0" vert="horz" wrap="non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22ADBD" id="Text Box 188" o:spid="_x0000_s1047" type="#_x0000_t202" style="position:absolute;margin-left:465pt;margin-top:401.75pt;width:98.25pt;height:92.25pt;z-index:251694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" filled="f" stroked="f" strokecolor="silver" strokeweight="3.5pt">
                <v:path arrowok="t"/>
                <v:textbox style="mso-fit-shape-to-text:t" inset="3.6pt,,3.6pt">
                  <w:txbxContent>
                    <w:p w14:paraId="5506F064" w14:textId="062FF4A6" w:rsidR="008C1B59" w:rsidRPr="002870C6" w:rsidRDefault="008C1B59" w:rsidP="008C1B59"/>
                  </w:txbxContent>
                </v:textbox>
                <w10:wrap anchorx="page" anchory="page"/>
              </v:shape>
            </w:pict>
          </mc:Fallback>
        </mc:AlternateContent>
      </w:r>
      <w:r w:rsidR="004E57ED">
        <w:rPr>
          <w:noProof/>
        </w:rPr>
        <mc:AlternateContent>
          <mc:Choice Requires="wps">
            <w:drawing>
              <wp:anchor distT="0" distB="0" distL="114300" distR="114300" simplePos="0" relativeHeight="251691520" behindDoc="0" locked="0" layoutInCell="1" allowOverlap="1" wp14:anchorId="18490162" wp14:editId="63874968">
                <wp:simplePos x="0" y="0"/>
                <wp:positionH relativeFrom="page">
                  <wp:posOffset>448945</wp:posOffset>
                </wp:positionH>
                <wp:positionV relativeFrom="page">
                  <wp:posOffset>513715</wp:posOffset>
                </wp:positionV>
                <wp:extent cx="914400" cy="342900"/>
                <wp:effectExtent l="0" t="0" r="0" b="0"/>
                <wp:wrapNone/>
                <wp:docPr id="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55E70" id="AutoShape 185" o:spid="_x0000_s1026" style="position:absolute;margin-left:35.35pt;margin-top:40.45pt;width:1in;height:27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" stroked="f">
                <v:path arrowok="t"/>
                <w10:wrap anchorx="page" anchory="page"/>
              </v:roundrect>
            </w:pict>
          </mc:Fallback>
        </mc:AlternateContent>
      </w:r>
      <w:r w:rsidR="004E57ED">
        <w:rPr>
          <w:noProof/>
        </w:rPr>
        <mc:AlternateContent>
          <mc:Choice Requires="wps">
            <w:drawing>
              <wp:anchor distT="0" distB="0" distL="114300" distR="114300" simplePos="0" relativeHeight="251621888" behindDoc="0" locked="0" layoutInCell="1" allowOverlap="1" wp14:anchorId="7BDCDAC3" wp14:editId="086F25AA">
                <wp:simplePos x="0" y="0"/>
                <wp:positionH relativeFrom="column">
                  <wp:posOffset>590550</wp:posOffset>
                </wp:positionH>
                <wp:positionV relativeFrom="paragraph">
                  <wp:posOffset>3131820</wp:posOffset>
                </wp:positionV>
                <wp:extent cx="1531620" cy="1023620"/>
                <wp:effectExtent l="0" t="0" r="0" b="0"/>
                <wp:wrapNone/>
                <wp:docPr id="2" name="Rectangl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1620" cy="10236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EF4B4" id="Rectangle 108" o:spid="_x0000_s1026" style="position:absolute;margin-left:46.5pt;margin-top:246.6pt;width:120.6pt;height:80.6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" stroked="f">
                <v:stroke joinstyle="round"/>
                <v:path arrowok="t"/>
                <v:textbox inset="2.88pt,2.88pt,2.88pt,2.88pt"/>
              </v:rect>
            </w:pict>
          </mc:Fallback>
        </mc:AlternateContent>
      </w:r>
      <w:r w:rsidR="004E57ED">
        <w:rPr>
          <w:noProof/>
        </w:rPr>
        <mc:AlternateContent>
          <mc:Choice Requires="wps">
            <w:drawing>
              <wp:anchor distT="36576" distB="36576" distL="36576" distR="36576" simplePos="0" relativeHeight="251620864" behindDoc="0" locked="0" layoutInCell="1" allowOverlap="1" wp14:anchorId="2ECA5279" wp14:editId="22CAC905">
                <wp:simplePos x="0" y="0"/>
                <wp:positionH relativeFrom="column">
                  <wp:posOffset>670560</wp:posOffset>
                </wp:positionH>
                <wp:positionV relativeFrom="paragraph">
                  <wp:posOffset>4655185</wp:posOffset>
                </wp:positionV>
                <wp:extent cx="1371600" cy="685800"/>
                <wp:effectExtent l="0" t="0" r="0" b="0"/>
                <wp:wrapNone/>
                <wp:docPr id="1" name="Rectangl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DE55" id="Rectangle 103" o:spid="_x0000_s1026" style="position:absolute;margin-left:52.8pt;margin-top:366.55pt;width:108pt;height:54pt;z-index:25162086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" filled="f" fillcolor="black" stroked="f" strokecolor="white" strokeweight="0" insetpen="t">
                <v:path arrowok="t"/>
                <v:textbox inset="2.88pt,2.88pt,2.88pt,2.88pt"/>
              </v:rect>
            </w:pict>
          </mc:Fallback>
        </mc:AlternateContent>
      </w:r>
    </w:p>
    <w:sectPr w:rsidR="00265EA5" w:rsidRPr="00854D78" w:rsidSect="009C2314">
      <w:headerReference w:type="default" r:id="rId13"/>
      <w:type w:val="nextColumn"/>
      <w:pgSz w:w="12240" w:h="20160"/>
      <w:pgMar w:top="864" w:right="878" w:bottom="864" w:left="87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BF38E" w14:textId="77777777" w:rsidR="000E216A" w:rsidRDefault="000E216A">
      <w:r>
        <w:separator/>
      </w:r>
    </w:p>
  </w:endnote>
  <w:endnote w:type="continuationSeparator" w:id="0">
    <w:p w14:paraId="0CB45704" w14:textId="77777777" w:rsidR="000E216A" w:rsidRDefault="000E2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ADD3D" w14:textId="77777777" w:rsidR="000E216A" w:rsidRDefault="000E216A">
      <w:r>
        <w:separator/>
      </w:r>
    </w:p>
  </w:footnote>
  <w:footnote w:type="continuationSeparator" w:id="0">
    <w:p w14:paraId="5193F6BD" w14:textId="77777777" w:rsidR="000E216A" w:rsidRDefault="000E2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451E" w14:textId="77777777" w:rsidR="0078206E" w:rsidRPr="0078206E" w:rsidRDefault="0078206E" w:rsidP="007820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B6D0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CCE6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E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CAE9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AD44C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5EC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471819"/>
    <w:multiLevelType w:val="hybridMultilevel"/>
    <w:tmpl w:val="4316F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FE76C8"/>
    <w:multiLevelType w:val="hybridMultilevel"/>
    <w:tmpl w:val="6F08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4C3ABA"/>
    <w:multiLevelType w:val="hybridMultilevel"/>
    <w:tmpl w:val="42D8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E56A45"/>
    <w:multiLevelType w:val="hybridMultilevel"/>
    <w:tmpl w:val="31A0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F02C77"/>
    <w:multiLevelType w:val="hybridMultilevel"/>
    <w:tmpl w:val="F9CC8AE4"/>
    <w:lvl w:ilvl="0" w:tplc="DC7C35E8">
      <w:start w:val="1"/>
      <w:numFmt w:val="bullet"/>
      <w:pStyle w:val="SidebarList"/>
      <w:lvlText w:val=""/>
      <w:lvlJc w:val="left"/>
      <w:pPr>
        <w:tabs>
          <w:tab w:val="num" w:pos="360"/>
        </w:tabs>
        <w:ind w:left="360" w:hanging="216"/>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4"/>
  </w:num>
  <w:num w:numId="12">
    <w:abstractNumId w:val="7"/>
  </w:num>
  <w:num w:numId="13">
    <w:abstractNumId w:val="0"/>
  </w:num>
  <w:num w:numId="14">
    <w:abstractNumId w:val="17"/>
  </w:num>
  <w:num w:numId="15">
    <w:abstractNumId w:val="16"/>
  </w:num>
  <w:num w:numId="16">
    <w:abstractNumId w:val="15"/>
  </w:num>
  <w:num w:numId="17">
    <w:abstractNumId w:val="1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D6"/>
    <w:rsid w:val="00037043"/>
    <w:rsid w:val="00043627"/>
    <w:rsid w:val="00063106"/>
    <w:rsid w:val="000C526F"/>
    <w:rsid w:val="000D2A20"/>
    <w:rsid w:val="000D53ED"/>
    <w:rsid w:val="000E216A"/>
    <w:rsid w:val="00106564"/>
    <w:rsid w:val="00171CF7"/>
    <w:rsid w:val="001B78DA"/>
    <w:rsid w:val="001C1AB2"/>
    <w:rsid w:val="001C2B8C"/>
    <w:rsid w:val="001C62F5"/>
    <w:rsid w:val="001D7F51"/>
    <w:rsid w:val="001E2EAA"/>
    <w:rsid w:val="001E6338"/>
    <w:rsid w:val="0020173D"/>
    <w:rsid w:val="002018D9"/>
    <w:rsid w:val="0022453D"/>
    <w:rsid w:val="00254821"/>
    <w:rsid w:val="00261643"/>
    <w:rsid w:val="00265EA5"/>
    <w:rsid w:val="00280A50"/>
    <w:rsid w:val="0029182B"/>
    <w:rsid w:val="002954F8"/>
    <w:rsid w:val="002C07A9"/>
    <w:rsid w:val="002C0DA8"/>
    <w:rsid w:val="002C7EDA"/>
    <w:rsid w:val="002F14FB"/>
    <w:rsid w:val="003048C7"/>
    <w:rsid w:val="003077B0"/>
    <w:rsid w:val="003161A6"/>
    <w:rsid w:val="003272FE"/>
    <w:rsid w:val="00341865"/>
    <w:rsid w:val="003557EA"/>
    <w:rsid w:val="00375D00"/>
    <w:rsid w:val="00394F50"/>
    <w:rsid w:val="003A46F1"/>
    <w:rsid w:val="003C2C4E"/>
    <w:rsid w:val="003E6F76"/>
    <w:rsid w:val="00406D56"/>
    <w:rsid w:val="00414543"/>
    <w:rsid w:val="004224D7"/>
    <w:rsid w:val="004270A0"/>
    <w:rsid w:val="004A712C"/>
    <w:rsid w:val="004B40E2"/>
    <w:rsid w:val="004C1B51"/>
    <w:rsid w:val="004E57ED"/>
    <w:rsid w:val="004F1BB6"/>
    <w:rsid w:val="00506068"/>
    <w:rsid w:val="005063B3"/>
    <w:rsid w:val="00506D5B"/>
    <w:rsid w:val="00564ECA"/>
    <w:rsid w:val="00572D51"/>
    <w:rsid w:val="005D0E9C"/>
    <w:rsid w:val="005F6F0C"/>
    <w:rsid w:val="005F7D6A"/>
    <w:rsid w:val="00663BBA"/>
    <w:rsid w:val="006D055D"/>
    <w:rsid w:val="0071748A"/>
    <w:rsid w:val="00717FE9"/>
    <w:rsid w:val="00735A8E"/>
    <w:rsid w:val="0074496F"/>
    <w:rsid w:val="0078206E"/>
    <w:rsid w:val="00787936"/>
    <w:rsid w:val="007B743E"/>
    <w:rsid w:val="007E53BC"/>
    <w:rsid w:val="007F45D3"/>
    <w:rsid w:val="008033C7"/>
    <w:rsid w:val="00845FE5"/>
    <w:rsid w:val="00853520"/>
    <w:rsid w:val="00854D78"/>
    <w:rsid w:val="0089092B"/>
    <w:rsid w:val="008B1E59"/>
    <w:rsid w:val="008C1B59"/>
    <w:rsid w:val="008C6FF6"/>
    <w:rsid w:val="008E45DE"/>
    <w:rsid w:val="00954545"/>
    <w:rsid w:val="00974687"/>
    <w:rsid w:val="009A6D2D"/>
    <w:rsid w:val="009C229D"/>
    <w:rsid w:val="009C2314"/>
    <w:rsid w:val="009C334A"/>
    <w:rsid w:val="00A20778"/>
    <w:rsid w:val="00A80779"/>
    <w:rsid w:val="00AB0DA9"/>
    <w:rsid w:val="00AB564F"/>
    <w:rsid w:val="00AC3036"/>
    <w:rsid w:val="00AD5CC2"/>
    <w:rsid w:val="00B1332E"/>
    <w:rsid w:val="00B13435"/>
    <w:rsid w:val="00B20137"/>
    <w:rsid w:val="00B26B1C"/>
    <w:rsid w:val="00B82829"/>
    <w:rsid w:val="00BE261E"/>
    <w:rsid w:val="00BE79E3"/>
    <w:rsid w:val="00C0760F"/>
    <w:rsid w:val="00C1603F"/>
    <w:rsid w:val="00C41111"/>
    <w:rsid w:val="00C75614"/>
    <w:rsid w:val="00CA48E8"/>
    <w:rsid w:val="00CB6283"/>
    <w:rsid w:val="00CD6538"/>
    <w:rsid w:val="00CE7D1D"/>
    <w:rsid w:val="00CF1688"/>
    <w:rsid w:val="00CF4FC8"/>
    <w:rsid w:val="00CF5E9E"/>
    <w:rsid w:val="00D06C37"/>
    <w:rsid w:val="00D07CF9"/>
    <w:rsid w:val="00D20F00"/>
    <w:rsid w:val="00D368D8"/>
    <w:rsid w:val="00D75D6E"/>
    <w:rsid w:val="00DE5EA1"/>
    <w:rsid w:val="00E209A5"/>
    <w:rsid w:val="00E55A64"/>
    <w:rsid w:val="00E579D4"/>
    <w:rsid w:val="00E95995"/>
    <w:rsid w:val="00EA3E75"/>
    <w:rsid w:val="00F15FF2"/>
    <w:rsid w:val="00F174AE"/>
    <w:rsid w:val="00F62ED6"/>
    <w:rsid w:val="00F7105D"/>
    <w:rsid w:val="00F91A23"/>
    <w:rsid w:val="00FA26F6"/>
    <w:rsid w:val="00FA2EEC"/>
    <w:rsid w:val="00FA2F2C"/>
    <w:rsid w:val="00FA451A"/>
    <w:rsid w:val="00FB07FA"/>
    <w:rsid w:val="00FC4055"/>
    <w:rsid w:val="00FE2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D95BB"/>
  <w15:docId w15:val="{EC24E6BD-C9C0-2B47-A3F9-286AD4AD3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rPr>
  </w:style>
  <w:style w:type="paragraph" w:styleId="Heading2">
    <w:name w:val="heading 2"/>
    <w:next w:val="Normal"/>
    <w:qFormat/>
    <w:rsid w:val="003048C7"/>
    <w:pPr>
      <w:outlineLvl w:val="1"/>
    </w:pPr>
    <w:rPr>
      <w:rFonts w:ascii="Lucida Sans Unicode" w:hAnsi="Lucida Sans Unicode"/>
      <w:color w:val="000084"/>
      <w:kern w:val="28"/>
      <w:sz w:val="36"/>
      <w:szCs w:val="28"/>
    </w:rPr>
  </w:style>
  <w:style w:type="paragraph" w:styleId="Heading3">
    <w:name w:val="heading 3"/>
    <w:next w:val="Normal"/>
    <w:qFormat/>
    <w:rsid w:val="00AB564F"/>
    <w:pPr>
      <w:outlineLvl w:val="2"/>
    </w:pPr>
    <w:rPr>
      <w:rFonts w:ascii="Lucida Sans Unicode" w:hAnsi="Lucida Sans Unicode"/>
      <w:color w:val="000084"/>
      <w:kern w:val="28"/>
      <w:sz w:val="28"/>
      <w:szCs w:val="28"/>
    </w:rPr>
  </w:style>
  <w:style w:type="paragraph" w:styleId="Heading4">
    <w:name w:val="heading 4"/>
    <w:qFormat/>
    <w:rsid w:val="00265EA5"/>
    <w:pPr>
      <w:spacing w:after="160" w:line="271" w:lineRule="auto"/>
      <w:outlineLvl w:val="3"/>
    </w:pPr>
    <w:rPr>
      <w:b/>
      <w:bCs/>
      <w:color w:val="000000"/>
      <w:kern w:val="28"/>
      <w:sz w:val="26"/>
      <w:szCs w:val="26"/>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rPr>
  </w:style>
  <w:style w:type="paragraph" w:styleId="BodyText">
    <w:name w:val="Body Text"/>
    <w:next w:val="Normal"/>
    <w:link w:val="BodyTextChar"/>
    <w:rsid w:val="00F7105D"/>
    <w:pPr>
      <w:spacing w:after="120"/>
    </w:pPr>
    <w:rPr>
      <w:rFonts w:ascii="Tahoma" w:hAnsi="Tahoma"/>
      <w:spacing w:val="10"/>
      <w:kern w:val="28"/>
      <w:sz w:val="18"/>
      <w:lang w:val="en"/>
    </w:rPr>
  </w:style>
  <w:style w:type="paragraph" w:customStyle="1" w:styleId="Masthead">
    <w:name w:val="Masthead"/>
    <w:next w:val="Normal"/>
    <w:rsid w:val="00F7105D"/>
    <w:rPr>
      <w:rFonts w:ascii="Lucida Sans Unicode" w:hAnsi="Lucida Sans Unicode"/>
      <w:b/>
      <w:spacing w:val="30"/>
      <w:kern w:val="28"/>
      <w:sz w:val="56"/>
      <w:szCs w:val="56"/>
    </w:rPr>
  </w:style>
  <w:style w:type="paragraph" w:customStyle="1" w:styleId="Address1">
    <w:name w:val="Address 1"/>
    <w:rsid w:val="00F7105D"/>
    <w:pPr>
      <w:spacing w:before="120"/>
      <w:jc w:val="center"/>
    </w:pPr>
    <w:rPr>
      <w:rFonts w:ascii="Tahoma" w:hAnsi="Tahoma" w:cs="Arial"/>
      <w:spacing w:val="10"/>
      <w:kern w:val="28"/>
    </w:rPr>
  </w:style>
  <w:style w:type="paragraph" w:customStyle="1" w:styleId="TOCTitle">
    <w:name w:val="TOC Title"/>
    <w:next w:val="Normal"/>
    <w:rsid w:val="003048C7"/>
    <w:rPr>
      <w:rFonts w:ascii="Tahoma" w:hAnsi="Tahoma" w:cs="Arial"/>
      <w:b/>
      <w:bCs/>
      <w:caps/>
      <w:color w:val="000084"/>
      <w:spacing w:val="20"/>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rPr>
  </w:style>
  <w:style w:type="paragraph" w:customStyle="1" w:styleId="pagetitleL">
    <w:name w:val="page titleL"/>
    <w:next w:val="Normal"/>
    <w:rsid w:val="00F7105D"/>
    <w:rPr>
      <w:rFonts w:ascii="Lucida Sans Unicode" w:hAnsi="Lucida Sans Unicode" w:cs="Arial"/>
      <w:b/>
      <w:color w:val="FFFFFF"/>
      <w:spacing w:val="20"/>
      <w:kern w:val="28"/>
      <w:sz w:val="28"/>
      <w:szCs w:val="28"/>
    </w:rPr>
  </w:style>
  <w:style w:type="paragraph" w:customStyle="1" w:styleId="VolumeandIssue">
    <w:name w:val="Volume and Issue"/>
    <w:rsid w:val="00F7105D"/>
    <w:pPr>
      <w:spacing w:after="60"/>
    </w:pPr>
    <w:rPr>
      <w:rFonts w:ascii="Tahoma" w:hAnsi="Tahoma" w:cs="Arial"/>
      <w:bCs/>
      <w:spacing w:val="10"/>
      <w:kern w:val="28"/>
      <w:sz w:val="18"/>
      <w:szCs w:val="18"/>
      <w:lang w:val="en"/>
    </w:rPr>
  </w:style>
  <w:style w:type="paragraph" w:customStyle="1" w:styleId="Address2">
    <w:name w:val="Address 2"/>
    <w:next w:val="Normal"/>
    <w:link w:val="Address2Char"/>
    <w:rsid w:val="00F7105D"/>
    <w:rPr>
      <w:rFonts w:ascii="Lucida Sans Unicode" w:hAnsi="Lucida Sans Unicode" w:cs="Arial"/>
      <w:caps/>
      <w:kern w:val="28"/>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tabs>
        <w:tab w:val="clear" w:pos="360"/>
        <w:tab w:val="num" w:pos="216"/>
      </w:tabs>
      <w:spacing w:before="240"/>
      <w:ind w:left="216"/>
    </w:pPr>
    <w:rPr>
      <w:rFonts w:ascii="Tahoma" w:hAnsi="Tahoma" w:cs="Arial"/>
      <w:noProof/>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paragraph" w:styleId="ListParagraph">
    <w:name w:val="List Paragraph"/>
    <w:basedOn w:val="Normal"/>
    <w:uiPriority w:val="34"/>
    <w:qFormat/>
    <w:rsid w:val="00AD5CC2"/>
    <w:pPr>
      <w:ind w:left="720"/>
      <w:contextualSpacing/>
    </w:p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character" w:customStyle="1" w:styleId="BodyTextChar">
    <w:name w:val="Body Text Char"/>
    <w:basedOn w:val="DefaultParagraphFont"/>
    <w:link w:val="BodyText"/>
    <w:rsid w:val="000C526F"/>
    <w:rPr>
      <w:rFonts w:ascii="Tahoma" w:hAnsi="Tahoma"/>
      <w:spacing w:val="10"/>
      <w:kern w:val="28"/>
      <w:sz w:val="18"/>
      <w:lang w:val="en"/>
    </w:rPr>
  </w:style>
  <w:style w:type="paragraph" w:customStyle="1" w:styleId="Page">
    <w:name w:val="Page"/>
    <w:basedOn w:val="Normal"/>
    <w:link w:val="PageChar"/>
    <w:qFormat/>
    <w:rsid w:val="00F91A23"/>
    <w:pPr>
      <w:spacing w:after="0" w:line="240" w:lineRule="auto"/>
      <w:jc w:val="right"/>
    </w:pPr>
    <w:rPr>
      <w:rFonts w:asciiTheme="minorHAnsi" w:eastAsiaTheme="minorEastAsia" w:hAnsiTheme="minorHAnsi" w:cstheme="minorBidi"/>
      <w:color w:val="FFFFFF" w:themeColor="background1"/>
      <w:kern w:val="0"/>
      <w:sz w:val="24"/>
      <w:szCs w:val="24"/>
    </w:rPr>
  </w:style>
  <w:style w:type="character" w:customStyle="1" w:styleId="PageChar">
    <w:name w:val="Page Char"/>
    <w:basedOn w:val="DefaultParagraphFont"/>
    <w:link w:val="Page"/>
    <w:rsid w:val="00F91A23"/>
    <w:rPr>
      <w:rFonts w:asciiTheme="minorHAnsi" w:eastAsiaTheme="minorEastAsia" w:hAnsiTheme="minorHAnsi" w:cstheme="minorBidi"/>
      <w:color w:val="FFFFFF" w:themeColor="background1"/>
      <w:sz w:val="24"/>
      <w:szCs w:val="24"/>
    </w:rPr>
  </w:style>
  <w:style w:type="paragraph" w:styleId="Revision">
    <w:name w:val="Revision"/>
    <w:hidden/>
    <w:uiPriority w:val="99"/>
    <w:semiHidden/>
    <w:rsid w:val="00854D78"/>
    <w:rPr>
      <w:rFonts w:ascii="Arial" w:hAnsi="Arial"/>
      <w:color w:val="000000"/>
      <w:kern w:val="28"/>
    </w:rPr>
  </w:style>
  <w:style w:type="character" w:styleId="Hyperlink">
    <w:name w:val="Hyperlink"/>
    <w:basedOn w:val="DefaultParagraphFont"/>
    <w:rsid w:val="004F1BB6"/>
    <w:rPr>
      <w:color w:val="0563C1" w:themeColor="hyperlink"/>
      <w:u w:val="single"/>
    </w:rPr>
  </w:style>
  <w:style w:type="character" w:styleId="UnresolvedMention">
    <w:name w:val="Unresolved Mention"/>
    <w:basedOn w:val="DefaultParagraphFont"/>
    <w:uiPriority w:val="99"/>
    <w:semiHidden/>
    <w:unhideWhenUsed/>
    <w:rsid w:val="004F1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gi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2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biglakehistoricalsociety@gmail.com" TargetMode="External"/><Relationship Id="rId4" Type="http://schemas.openxmlformats.org/officeDocument/2006/relationships/webSettings" Target="webSettings.xml"/><Relationship Id="rId9" Type="http://schemas.openxmlformats.org/officeDocument/2006/relationships/hyperlink" Target="mailto:biglakehistoricalsociety@gmail.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mesdavis/Downloads/tf06087448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tf06087448_win32.dot</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Trudi Davis</cp:lastModifiedBy>
  <cp:revision>2</cp:revision>
  <cp:lastPrinted>2022-01-16T21:53:00Z</cp:lastPrinted>
  <dcterms:created xsi:type="dcterms:W3CDTF">2022-01-16T22:46:00Z</dcterms:created>
  <dcterms:modified xsi:type="dcterms:W3CDTF">2022-01-16T22:46:00Z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TC060874481033</vt:lpwstr>
  </property>
</Properties>
</file>