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CA955" w14:textId="3DF43094" w:rsidR="007D481D" w:rsidRDefault="009E7C2A" w:rsidP="00B35A76">
      <w:r>
        <w:rPr>
          <w:noProof/>
        </w:rPr>
        <w:drawing>
          <wp:anchor distT="0" distB="0" distL="118745" distR="118745" simplePos="0" relativeHeight="251658244" behindDoc="0" locked="0" layoutInCell="1" allowOverlap="1" wp14:anchorId="6B6F497E" wp14:editId="62E0EBB5">
            <wp:simplePos x="0" y="0"/>
            <wp:positionH relativeFrom="page">
              <wp:posOffset>695325</wp:posOffset>
            </wp:positionH>
            <wp:positionV relativeFrom="page">
              <wp:posOffset>2819400</wp:posOffset>
            </wp:positionV>
            <wp:extent cx="3657600" cy="2434590"/>
            <wp:effectExtent l="0" t="0" r="0" b="575310"/>
            <wp:wrapTight wrapText="bothSides">
              <wp:wrapPolygon edited="0">
                <wp:start x="1650" y="0"/>
                <wp:lineTo x="975" y="451"/>
                <wp:lineTo x="150" y="1465"/>
                <wp:lineTo x="0" y="2592"/>
                <wp:lineTo x="0" y="26592"/>
                <wp:lineTo x="21525" y="26592"/>
                <wp:lineTo x="21525" y="22085"/>
                <wp:lineTo x="19350" y="21634"/>
                <wp:lineTo x="21525" y="21296"/>
                <wp:lineTo x="21525" y="2479"/>
                <wp:lineTo x="21450" y="1465"/>
                <wp:lineTo x="20250" y="113"/>
                <wp:lineTo x="19800" y="0"/>
                <wp:lineTo x="1650"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laceholder"/>
                    <pic:cNvPicPr>
                      <a:picLocks noChangeAspect="1" noChangeArrowheads="1"/>
                    </pic:cNvPicPr>
                  </pic:nvPicPr>
                  <pic:blipFill>
                    <a:blip r:embed="rId7"/>
                    <a:srcRect t="5625" b="5625"/>
                    <a:stretch>
                      <a:fillRect/>
                    </a:stretch>
                  </pic:blipFill>
                  <pic:spPr bwMode="auto">
                    <a:xfrm>
                      <a:off x="0" y="0"/>
                      <a:ext cx="3657600" cy="2434590"/>
                    </a:xfrm>
                    <a:prstGeom prst="roundRect">
                      <a:avLst/>
                    </a:prstGeom>
                    <a:noFill/>
                    <a:ln w="9525">
                      <a:noFill/>
                      <a:miter lim="800000"/>
                      <a:headEnd/>
                      <a:tailEnd/>
                    </a:ln>
                    <a:effectLst>
                      <a:reflection stA="30000" endPos="22000" dist="19050" dir="5400000" sy="-100000" algn="bl" rotWithShape="0"/>
                    </a:effectLst>
                  </pic:spPr>
                </pic:pic>
              </a:graphicData>
            </a:graphic>
            <wp14:sizeRelV relativeFrom="margin">
              <wp14:pctHeight>0</wp14:pctHeight>
            </wp14:sizeRelV>
          </wp:anchor>
        </w:drawing>
      </w:r>
      <w:r w:rsidR="00B805CD">
        <w:rPr>
          <w:noProof/>
        </w:rPr>
        <mc:AlternateContent>
          <mc:Choice Requires="wps">
            <w:drawing>
              <wp:anchor distT="0" distB="0" distL="114300" distR="114300" simplePos="0" relativeHeight="251692112" behindDoc="0" locked="0" layoutInCell="1" allowOverlap="1" wp14:anchorId="483EB839" wp14:editId="5E5C50A0">
                <wp:simplePos x="0" y="0"/>
                <wp:positionH relativeFrom="column">
                  <wp:posOffset>3333750</wp:posOffset>
                </wp:positionH>
                <wp:positionV relativeFrom="paragraph">
                  <wp:posOffset>8874760</wp:posOffset>
                </wp:positionV>
                <wp:extent cx="3385425" cy="2571750"/>
                <wp:effectExtent l="0" t="0" r="5715" b="6350"/>
                <wp:wrapNone/>
                <wp:docPr id="24" name="Text Box 24"/>
                <wp:cNvGraphicFramePr/>
                <a:graphic xmlns:a="http://schemas.openxmlformats.org/drawingml/2006/main">
                  <a:graphicData uri="http://schemas.microsoft.com/office/word/2010/wordprocessingShape">
                    <wps:wsp>
                      <wps:cNvSpPr txBox="1"/>
                      <wps:spPr>
                        <a:xfrm>
                          <a:off x="0" y="0"/>
                          <a:ext cx="3385425" cy="2571750"/>
                        </a:xfrm>
                        <a:prstGeom prst="rect">
                          <a:avLst/>
                        </a:prstGeom>
                        <a:solidFill>
                          <a:schemeClr val="lt1"/>
                        </a:solidFill>
                        <a:ln w="6350">
                          <a:noFill/>
                        </a:ln>
                      </wps:spPr>
                      <wps:txbx>
                        <w:txbxContent>
                          <w:p w14:paraId="6293917F" w14:textId="77777777" w:rsidR="00747B67" w:rsidRDefault="00747B67" w:rsidP="00B805CD">
                            <w:pPr>
                              <w:shd w:val="clear" w:color="auto" w:fill="FFFFFF"/>
                              <w:spacing w:line="200" w:lineRule="exact"/>
                              <w:rPr>
                                <w:rFonts w:ascii="Calibri" w:hAnsi="Calibri" w:cs="Arial"/>
                                <w:color w:val="222222"/>
                                <w:sz w:val="20"/>
                                <w:szCs w:val="20"/>
                              </w:rPr>
                            </w:pPr>
                            <w:r w:rsidRPr="00722F27">
                              <w:rPr>
                                <w:rFonts w:ascii="Calibri" w:hAnsi="Calibri" w:cs="Arial"/>
                                <w:color w:val="222222"/>
                                <w:sz w:val="20"/>
                                <w:szCs w:val="20"/>
                                <w:shd w:val="clear" w:color="auto" w:fill="FFFFFF"/>
                              </w:rPr>
                              <w:t xml:space="preserve">The 2020 </w:t>
                            </w:r>
                            <w:r>
                              <w:rPr>
                                <w:rFonts w:ascii="Calibri" w:hAnsi="Calibri" w:cs="Arial"/>
                                <w:color w:val="222222"/>
                                <w:sz w:val="20"/>
                                <w:szCs w:val="20"/>
                                <w:shd w:val="clear" w:color="auto" w:fill="FFFFFF"/>
                              </w:rPr>
                              <w:t xml:space="preserve">Souvenir </w:t>
                            </w:r>
                            <w:r w:rsidRPr="00722F27">
                              <w:rPr>
                                <w:rFonts w:ascii="Calibri" w:hAnsi="Calibri" w:cs="Arial"/>
                                <w:color w:val="222222"/>
                                <w:sz w:val="20"/>
                                <w:szCs w:val="20"/>
                                <w:shd w:val="clear" w:color="auto" w:fill="FFFFFF"/>
                              </w:rPr>
                              <w:t xml:space="preserve">Calendars are </w:t>
                            </w:r>
                            <w:r>
                              <w:rPr>
                                <w:rFonts w:ascii="Calibri" w:hAnsi="Calibri" w:cs="Arial"/>
                                <w:color w:val="222222"/>
                                <w:sz w:val="20"/>
                                <w:szCs w:val="20"/>
                                <w:shd w:val="clear" w:color="auto" w:fill="FFFFFF"/>
                              </w:rPr>
                              <w:t xml:space="preserve">still </w:t>
                            </w:r>
                            <w:r w:rsidRPr="00722F27">
                              <w:rPr>
                                <w:rFonts w:ascii="Calibri" w:hAnsi="Calibri" w:cs="Arial"/>
                                <w:color w:val="222222"/>
                                <w:sz w:val="20"/>
                                <w:szCs w:val="20"/>
                                <w:shd w:val="clear" w:color="auto" w:fill="FFFFFF"/>
                              </w:rPr>
                              <w:t>available at the Big Lake store at $15.00 each.  The photographs in this calendar are an interesting look at the then and now of familiar places in and around the Big Lake communities. Those wishing to get your calendar by mail, may send a check made out to the BLHS in the amount of $16.00 (which</w:t>
                            </w:r>
                            <w:r>
                              <w:rPr>
                                <w:rFonts w:ascii="Calibri" w:hAnsi="Calibri" w:cs="Arial"/>
                                <w:color w:val="222222"/>
                                <w:sz w:val="20"/>
                                <w:szCs w:val="20"/>
                                <w:shd w:val="clear" w:color="auto" w:fill="FFFFFF"/>
                              </w:rPr>
                              <w:t xml:space="preserve"> </w:t>
                            </w:r>
                            <w:r w:rsidRPr="00722F27">
                              <w:rPr>
                                <w:rFonts w:ascii="Calibri" w:hAnsi="Calibri" w:cs="Arial"/>
                                <w:color w:val="222222"/>
                                <w:sz w:val="20"/>
                                <w:szCs w:val="20"/>
                                <w:shd w:val="clear" w:color="auto" w:fill="FFFFFF"/>
                              </w:rPr>
                              <w:t>includes postage) to:</w:t>
                            </w:r>
                            <w:r w:rsidRPr="00E7721F">
                              <w:rPr>
                                <w:rFonts w:ascii="Calibri" w:hAnsi="Calibri" w:cs="Arial"/>
                                <w:color w:val="222222"/>
                                <w:sz w:val="20"/>
                                <w:szCs w:val="20"/>
                              </w:rPr>
                              <w:t xml:space="preserve"> </w:t>
                            </w:r>
                          </w:p>
                          <w:p w14:paraId="524198CA" w14:textId="77777777" w:rsidR="00747B67" w:rsidRPr="00B805CD" w:rsidRDefault="00747B67" w:rsidP="00B805CD">
                            <w:pPr>
                              <w:shd w:val="clear" w:color="auto" w:fill="FFFFFF"/>
                              <w:spacing w:after="0" w:line="200" w:lineRule="exact"/>
                              <w:ind w:firstLine="720"/>
                              <w:rPr>
                                <w:rFonts w:ascii="Calibri" w:hAnsi="Calibri" w:cs="Arial"/>
                                <w:b/>
                                <w:bCs/>
                                <w:color w:val="222222"/>
                                <w:sz w:val="20"/>
                                <w:szCs w:val="20"/>
                              </w:rPr>
                            </w:pPr>
                            <w:r w:rsidRPr="00B805CD">
                              <w:rPr>
                                <w:rFonts w:ascii="Calibri" w:hAnsi="Calibri" w:cs="Arial"/>
                                <w:b/>
                                <w:bCs/>
                                <w:color w:val="222222"/>
                                <w:sz w:val="20"/>
                                <w:szCs w:val="20"/>
                              </w:rPr>
                              <w:t>BLHS CALENDAR</w:t>
                            </w:r>
                          </w:p>
                          <w:p w14:paraId="398F6D8D" w14:textId="77777777" w:rsidR="00747B67" w:rsidRPr="00B805CD" w:rsidRDefault="00747B67" w:rsidP="00B805CD">
                            <w:pPr>
                              <w:shd w:val="clear" w:color="auto" w:fill="FFFFFF"/>
                              <w:spacing w:after="0"/>
                              <w:ind w:firstLine="720"/>
                              <w:rPr>
                                <w:rFonts w:ascii="Calibri" w:hAnsi="Calibri" w:cs="Arial"/>
                                <w:b/>
                                <w:bCs/>
                                <w:color w:val="222222"/>
                                <w:sz w:val="20"/>
                                <w:szCs w:val="20"/>
                              </w:rPr>
                            </w:pPr>
                            <w:r w:rsidRPr="00B805CD">
                              <w:rPr>
                                <w:rFonts w:ascii="Calibri" w:hAnsi="Calibri" w:cs="Arial"/>
                                <w:b/>
                                <w:bCs/>
                                <w:color w:val="222222"/>
                                <w:sz w:val="20"/>
                                <w:szCs w:val="20"/>
                              </w:rPr>
                              <w:t xml:space="preserve">C/O Pattie </w:t>
                            </w:r>
                            <w:proofErr w:type="spellStart"/>
                            <w:r w:rsidRPr="00B805CD">
                              <w:rPr>
                                <w:rFonts w:ascii="Calibri" w:hAnsi="Calibri" w:cs="Arial"/>
                                <w:b/>
                                <w:bCs/>
                                <w:color w:val="222222"/>
                                <w:sz w:val="20"/>
                                <w:szCs w:val="20"/>
                              </w:rPr>
                              <w:t>Hanstad</w:t>
                            </w:r>
                            <w:proofErr w:type="spellEnd"/>
                            <w:r w:rsidRPr="00B805CD">
                              <w:rPr>
                                <w:rFonts w:ascii="Calibri" w:hAnsi="Calibri" w:cs="Arial"/>
                                <w:b/>
                                <w:bCs/>
                                <w:color w:val="222222"/>
                                <w:sz w:val="20"/>
                                <w:szCs w:val="20"/>
                              </w:rPr>
                              <w:t xml:space="preserve"> Pleas</w:t>
                            </w:r>
                          </w:p>
                          <w:p w14:paraId="4E6A90D7" w14:textId="77777777" w:rsidR="00747B67" w:rsidRPr="00B805CD" w:rsidRDefault="00747B67" w:rsidP="00B805CD">
                            <w:pPr>
                              <w:shd w:val="clear" w:color="auto" w:fill="FFFFFF"/>
                              <w:spacing w:after="0"/>
                              <w:ind w:firstLine="720"/>
                              <w:rPr>
                                <w:rFonts w:ascii="Calibri" w:hAnsi="Calibri" w:cs="Arial"/>
                                <w:b/>
                                <w:bCs/>
                                <w:color w:val="222222"/>
                                <w:sz w:val="20"/>
                                <w:szCs w:val="20"/>
                              </w:rPr>
                            </w:pPr>
                            <w:r w:rsidRPr="00B805CD">
                              <w:rPr>
                                <w:rFonts w:ascii="Calibri" w:hAnsi="Calibri" w:cs="Arial"/>
                                <w:b/>
                                <w:bCs/>
                                <w:color w:val="222222"/>
                                <w:sz w:val="20"/>
                                <w:szCs w:val="20"/>
                              </w:rPr>
                              <w:t>17550 Dunbar Road</w:t>
                            </w:r>
                          </w:p>
                          <w:p w14:paraId="58EED423" w14:textId="790052E1" w:rsidR="00747B67" w:rsidRPr="00B805CD" w:rsidRDefault="00747B67" w:rsidP="00B805CD">
                            <w:pPr>
                              <w:shd w:val="clear" w:color="auto" w:fill="FFFFFF"/>
                              <w:spacing w:after="0"/>
                              <w:rPr>
                                <w:rFonts w:ascii="Calibri" w:hAnsi="Calibri" w:cs="Arial"/>
                                <w:b/>
                                <w:bCs/>
                                <w:color w:val="222222"/>
                                <w:sz w:val="20"/>
                                <w:szCs w:val="20"/>
                              </w:rPr>
                            </w:pPr>
                            <w:r w:rsidRPr="00B805CD">
                              <w:rPr>
                                <w:rFonts w:ascii="Calibri" w:hAnsi="Calibri" w:cs="Arial"/>
                                <w:b/>
                                <w:bCs/>
                                <w:color w:val="222222"/>
                                <w:sz w:val="20"/>
                                <w:szCs w:val="20"/>
                              </w:rPr>
                              <w:t xml:space="preserve">                Mount Vernon, WA 98273</w:t>
                            </w:r>
                          </w:p>
                          <w:p w14:paraId="1C7887A3" w14:textId="77777777" w:rsidR="00B805CD" w:rsidRPr="00722F27" w:rsidRDefault="00B805CD" w:rsidP="00B805CD">
                            <w:pPr>
                              <w:shd w:val="clear" w:color="auto" w:fill="FFFFFF"/>
                              <w:spacing w:after="0"/>
                              <w:rPr>
                                <w:rFonts w:ascii="Calibri" w:hAnsi="Calibri" w:cs="Arial"/>
                                <w:color w:val="222222"/>
                                <w:sz w:val="20"/>
                                <w:szCs w:val="20"/>
                              </w:rPr>
                            </w:pPr>
                          </w:p>
                          <w:p w14:paraId="5D4D2731" w14:textId="73962CE1" w:rsidR="00747B67" w:rsidRPr="00722F27" w:rsidRDefault="00747B67" w:rsidP="00747B67">
                            <w:pPr>
                              <w:shd w:val="clear" w:color="auto" w:fill="FFFFFF"/>
                              <w:rPr>
                                <w:rFonts w:ascii="Calibri" w:hAnsi="Calibri" w:cs="Arial"/>
                                <w:color w:val="222222"/>
                                <w:sz w:val="20"/>
                                <w:szCs w:val="20"/>
                              </w:rPr>
                            </w:pPr>
                            <w:r w:rsidRPr="00722F27">
                              <w:rPr>
                                <w:rFonts w:ascii="Calibri" w:hAnsi="Calibri" w:cs="Arial"/>
                                <w:i/>
                                <w:iCs/>
                                <w:color w:val="222222"/>
                                <w:sz w:val="20"/>
                                <w:szCs w:val="20"/>
                              </w:rPr>
                              <w:t xml:space="preserve">Big Lake Valley, </w:t>
                            </w:r>
                            <w:r w:rsidRPr="00722F27">
                              <w:rPr>
                                <w:rFonts w:ascii="Calibri" w:hAnsi="Calibri" w:cs="Arial"/>
                                <w:color w:val="222222"/>
                                <w:sz w:val="20"/>
                                <w:szCs w:val="20"/>
                              </w:rPr>
                              <w:t xml:space="preserve">BLHS’s book of the early history of our local communities is also available at the Big Lake store for </w:t>
                            </w:r>
                            <w:r w:rsidR="00FE7C05" w:rsidRPr="00722F27">
                              <w:rPr>
                                <w:rFonts w:ascii="Calibri" w:hAnsi="Calibri" w:cs="Arial"/>
                                <w:color w:val="222222"/>
                                <w:sz w:val="20"/>
                                <w:szCs w:val="20"/>
                              </w:rPr>
                              <w:t>$21.99 or</w:t>
                            </w:r>
                            <w:r w:rsidRPr="00722F27">
                              <w:rPr>
                                <w:rFonts w:ascii="Calibri" w:hAnsi="Calibri" w:cs="Arial"/>
                                <w:color w:val="222222"/>
                                <w:sz w:val="20"/>
                                <w:szCs w:val="20"/>
                              </w:rPr>
                              <w:t xml:space="preserve"> may</w:t>
                            </w:r>
                            <w:r w:rsidR="00FE7C05">
                              <w:rPr>
                                <w:rFonts w:ascii="Calibri" w:hAnsi="Calibri" w:cs="Arial"/>
                                <w:color w:val="222222"/>
                                <w:sz w:val="20"/>
                                <w:szCs w:val="20"/>
                              </w:rPr>
                              <w:t xml:space="preserve"> </w:t>
                            </w:r>
                            <w:r w:rsidRPr="00722F27">
                              <w:rPr>
                                <w:rFonts w:ascii="Calibri" w:hAnsi="Calibri" w:cs="Arial"/>
                                <w:color w:val="222222"/>
                                <w:sz w:val="20"/>
                                <w:szCs w:val="20"/>
                              </w:rPr>
                              <w:t>be purchased through the mail by sending a check made out to the BLHS in the amount of $23.00 (includes postage) to</w:t>
                            </w:r>
                            <w:r>
                              <w:rPr>
                                <w:rFonts w:ascii="Calibri" w:hAnsi="Calibri" w:cs="Arial"/>
                                <w:color w:val="222222"/>
                                <w:sz w:val="20"/>
                                <w:szCs w:val="20"/>
                              </w:rPr>
                              <w:t xml:space="preserve"> Melba Hall, address on the left.</w:t>
                            </w:r>
                          </w:p>
                          <w:p w14:paraId="048D2147" w14:textId="77777777" w:rsidR="00747B67" w:rsidRDefault="00747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3EB839" id="_x0000_t202" coordsize="21600,21600" o:spt="202" path="m,l,21600r21600,l21600,xe">
                <v:stroke joinstyle="miter"/>
                <v:path gradientshapeok="t" o:connecttype="rect"/>
              </v:shapetype>
              <v:shape id="Text Box 24" o:spid="_x0000_s1026" type="#_x0000_t202" style="position:absolute;margin-left:262.5pt;margin-top:698.8pt;width:266.55pt;height:202.5pt;z-index:25169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" fillcolor="white [3201]" stroked="f" strokeweight=".5pt">
                <v:textbox>
                  <w:txbxContent>
                    <w:p w14:paraId="6293917F" w14:textId="77777777" w:rsidR="00747B67" w:rsidRDefault="00747B67" w:rsidP="00B805CD">
                      <w:pPr>
                        <w:shd w:val="clear" w:color="auto" w:fill="FFFFFF"/>
                        <w:spacing w:line="200" w:lineRule="exact"/>
                        <w:rPr>
                          <w:rFonts w:ascii="Calibri" w:hAnsi="Calibri" w:cs="Arial"/>
                          <w:color w:val="222222"/>
                          <w:sz w:val="20"/>
                          <w:szCs w:val="20"/>
                        </w:rPr>
                      </w:pPr>
                      <w:r w:rsidRPr="00722F27">
                        <w:rPr>
                          <w:rFonts w:ascii="Calibri" w:hAnsi="Calibri" w:cs="Arial"/>
                          <w:color w:val="222222"/>
                          <w:sz w:val="20"/>
                          <w:szCs w:val="20"/>
                          <w:shd w:val="clear" w:color="auto" w:fill="FFFFFF"/>
                        </w:rPr>
                        <w:t xml:space="preserve">The 2020 </w:t>
                      </w:r>
                      <w:r>
                        <w:rPr>
                          <w:rFonts w:ascii="Calibri" w:hAnsi="Calibri" w:cs="Arial"/>
                          <w:color w:val="222222"/>
                          <w:sz w:val="20"/>
                          <w:szCs w:val="20"/>
                          <w:shd w:val="clear" w:color="auto" w:fill="FFFFFF"/>
                        </w:rPr>
                        <w:t xml:space="preserve">Souvenir </w:t>
                      </w:r>
                      <w:r w:rsidRPr="00722F27">
                        <w:rPr>
                          <w:rFonts w:ascii="Calibri" w:hAnsi="Calibri" w:cs="Arial"/>
                          <w:color w:val="222222"/>
                          <w:sz w:val="20"/>
                          <w:szCs w:val="20"/>
                          <w:shd w:val="clear" w:color="auto" w:fill="FFFFFF"/>
                        </w:rPr>
                        <w:t xml:space="preserve">Calendars are </w:t>
                      </w:r>
                      <w:r>
                        <w:rPr>
                          <w:rFonts w:ascii="Calibri" w:hAnsi="Calibri" w:cs="Arial"/>
                          <w:color w:val="222222"/>
                          <w:sz w:val="20"/>
                          <w:szCs w:val="20"/>
                          <w:shd w:val="clear" w:color="auto" w:fill="FFFFFF"/>
                        </w:rPr>
                        <w:t xml:space="preserve">still </w:t>
                      </w:r>
                      <w:r w:rsidRPr="00722F27">
                        <w:rPr>
                          <w:rFonts w:ascii="Calibri" w:hAnsi="Calibri" w:cs="Arial"/>
                          <w:color w:val="222222"/>
                          <w:sz w:val="20"/>
                          <w:szCs w:val="20"/>
                          <w:shd w:val="clear" w:color="auto" w:fill="FFFFFF"/>
                        </w:rPr>
                        <w:t>available at the Big Lake store at $15.00 each.  The photographs in this calendar are an interesting look at the then and now of familiar places in and around the Big Lake communities. Those wishing to get your calendar by mail, may send a check made out to the BLHS in the amount of $16.00 (which</w:t>
                      </w:r>
                      <w:r>
                        <w:rPr>
                          <w:rFonts w:ascii="Calibri" w:hAnsi="Calibri" w:cs="Arial"/>
                          <w:color w:val="222222"/>
                          <w:sz w:val="20"/>
                          <w:szCs w:val="20"/>
                          <w:shd w:val="clear" w:color="auto" w:fill="FFFFFF"/>
                        </w:rPr>
                        <w:t xml:space="preserve"> </w:t>
                      </w:r>
                      <w:r w:rsidRPr="00722F27">
                        <w:rPr>
                          <w:rFonts w:ascii="Calibri" w:hAnsi="Calibri" w:cs="Arial"/>
                          <w:color w:val="222222"/>
                          <w:sz w:val="20"/>
                          <w:szCs w:val="20"/>
                          <w:shd w:val="clear" w:color="auto" w:fill="FFFFFF"/>
                        </w:rPr>
                        <w:t>includes postage) to:</w:t>
                      </w:r>
                      <w:r w:rsidRPr="00E7721F">
                        <w:rPr>
                          <w:rFonts w:ascii="Calibri" w:hAnsi="Calibri" w:cs="Arial"/>
                          <w:color w:val="222222"/>
                          <w:sz w:val="20"/>
                          <w:szCs w:val="20"/>
                        </w:rPr>
                        <w:t xml:space="preserve"> </w:t>
                      </w:r>
                    </w:p>
                    <w:p w14:paraId="524198CA" w14:textId="77777777" w:rsidR="00747B67" w:rsidRPr="00B805CD" w:rsidRDefault="00747B67" w:rsidP="00B805CD">
                      <w:pPr>
                        <w:shd w:val="clear" w:color="auto" w:fill="FFFFFF"/>
                        <w:spacing w:after="0" w:line="200" w:lineRule="exact"/>
                        <w:ind w:firstLine="720"/>
                        <w:rPr>
                          <w:rFonts w:ascii="Calibri" w:hAnsi="Calibri" w:cs="Arial"/>
                          <w:b/>
                          <w:bCs/>
                          <w:color w:val="222222"/>
                          <w:sz w:val="20"/>
                          <w:szCs w:val="20"/>
                        </w:rPr>
                      </w:pPr>
                      <w:r w:rsidRPr="00B805CD">
                        <w:rPr>
                          <w:rFonts w:ascii="Calibri" w:hAnsi="Calibri" w:cs="Arial"/>
                          <w:b/>
                          <w:bCs/>
                          <w:color w:val="222222"/>
                          <w:sz w:val="20"/>
                          <w:szCs w:val="20"/>
                        </w:rPr>
                        <w:t>BLHS CALENDAR</w:t>
                      </w:r>
                    </w:p>
                    <w:p w14:paraId="398F6D8D" w14:textId="77777777" w:rsidR="00747B67" w:rsidRPr="00B805CD" w:rsidRDefault="00747B67" w:rsidP="00B805CD">
                      <w:pPr>
                        <w:shd w:val="clear" w:color="auto" w:fill="FFFFFF"/>
                        <w:spacing w:after="0"/>
                        <w:ind w:firstLine="720"/>
                        <w:rPr>
                          <w:rFonts w:ascii="Calibri" w:hAnsi="Calibri" w:cs="Arial"/>
                          <w:b/>
                          <w:bCs/>
                          <w:color w:val="222222"/>
                          <w:sz w:val="20"/>
                          <w:szCs w:val="20"/>
                        </w:rPr>
                      </w:pPr>
                      <w:r w:rsidRPr="00B805CD">
                        <w:rPr>
                          <w:rFonts w:ascii="Calibri" w:hAnsi="Calibri" w:cs="Arial"/>
                          <w:b/>
                          <w:bCs/>
                          <w:color w:val="222222"/>
                          <w:sz w:val="20"/>
                          <w:szCs w:val="20"/>
                        </w:rPr>
                        <w:t xml:space="preserve">C/O Pattie </w:t>
                      </w:r>
                      <w:proofErr w:type="spellStart"/>
                      <w:r w:rsidRPr="00B805CD">
                        <w:rPr>
                          <w:rFonts w:ascii="Calibri" w:hAnsi="Calibri" w:cs="Arial"/>
                          <w:b/>
                          <w:bCs/>
                          <w:color w:val="222222"/>
                          <w:sz w:val="20"/>
                          <w:szCs w:val="20"/>
                        </w:rPr>
                        <w:t>Hanstad</w:t>
                      </w:r>
                      <w:proofErr w:type="spellEnd"/>
                      <w:r w:rsidRPr="00B805CD">
                        <w:rPr>
                          <w:rFonts w:ascii="Calibri" w:hAnsi="Calibri" w:cs="Arial"/>
                          <w:b/>
                          <w:bCs/>
                          <w:color w:val="222222"/>
                          <w:sz w:val="20"/>
                          <w:szCs w:val="20"/>
                        </w:rPr>
                        <w:t xml:space="preserve"> Pleas</w:t>
                      </w:r>
                    </w:p>
                    <w:p w14:paraId="4E6A90D7" w14:textId="77777777" w:rsidR="00747B67" w:rsidRPr="00B805CD" w:rsidRDefault="00747B67" w:rsidP="00B805CD">
                      <w:pPr>
                        <w:shd w:val="clear" w:color="auto" w:fill="FFFFFF"/>
                        <w:spacing w:after="0"/>
                        <w:ind w:firstLine="720"/>
                        <w:rPr>
                          <w:rFonts w:ascii="Calibri" w:hAnsi="Calibri" w:cs="Arial"/>
                          <w:b/>
                          <w:bCs/>
                          <w:color w:val="222222"/>
                          <w:sz w:val="20"/>
                          <w:szCs w:val="20"/>
                        </w:rPr>
                      </w:pPr>
                      <w:r w:rsidRPr="00B805CD">
                        <w:rPr>
                          <w:rFonts w:ascii="Calibri" w:hAnsi="Calibri" w:cs="Arial"/>
                          <w:b/>
                          <w:bCs/>
                          <w:color w:val="222222"/>
                          <w:sz w:val="20"/>
                          <w:szCs w:val="20"/>
                        </w:rPr>
                        <w:t>17550 Dunbar Road</w:t>
                      </w:r>
                    </w:p>
                    <w:p w14:paraId="58EED423" w14:textId="790052E1" w:rsidR="00747B67" w:rsidRPr="00B805CD" w:rsidRDefault="00747B67" w:rsidP="00B805CD">
                      <w:pPr>
                        <w:shd w:val="clear" w:color="auto" w:fill="FFFFFF"/>
                        <w:spacing w:after="0"/>
                        <w:rPr>
                          <w:rFonts w:ascii="Calibri" w:hAnsi="Calibri" w:cs="Arial"/>
                          <w:b/>
                          <w:bCs/>
                          <w:color w:val="222222"/>
                          <w:sz w:val="20"/>
                          <w:szCs w:val="20"/>
                        </w:rPr>
                      </w:pPr>
                      <w:r w:rsidRPr="00B805CD">
                        <w:rPr>
                          <w:rFonts w:ascii="Calibri" w:hAnsi="Calibri" w:cs="Arial"/>
                          <w:b/>
                          <w:bCs/>
                          <w:color w:val="222222"/>
                          <w:sz w:val="20"/>
                          <w:szCs w:val="20"/>
                        </w:rPr>
                        <w:t xml:space="preserve">                Mount Vernon, WA 98273</w:t>
                      </w:r>
                    </w:p>
                    <w:p w14:paraId="1C7887A3" w14:textId="77777777" w:rsidR="00B805CD" w:rsidRPr="00722F27" w:rsidRDefault="00B805CD" w:rsidP="00B805CD">
                      <w:pPr>
                        <w:shd w:val="clear" w:color="auto" w:fill="FFFFFF"/>
                        <w:spacing w:after="0"/>
                        <w:rPr>
                          <w:rFonts w:ascii="Calibri" w:hAnsi="Calibri" w:cs="Arial"/>
                          <w:color w:val="222222"/>
                          <w:sz w:val="20"/>
                          <w:szCs w:val="20"/>
                        </w:rPr>
                      </w:pPr>
                    </w:p>
                    <w:p w14:paraId="5D4D2731" w14:textId="73962CE1" w:rsidR="00747B67" w:rsidRPr="00722F27" w:rsidRDefault="00747B67" w:rsidP="00747B67">
                      <w:pPr>
                        <w:shd w:val="clear" w:color="auto" w:fill="FFFFFF"/>
                        <w:rPr>
                          <w:rFonts w:ascii="Calibri" w:hAnsi="Calibri" w:cs="Arial"/>
                          <w:color w:val="222222"/>
                          <w:sz w:val="20"/>
                          <w:szCs w:val="20"/>
                        </w:rPr>
                      </w:pPr>
                      <w:r w:rsidRPr="00722F27">
                        <w:rPr>
                          <w:rFonts w:ascii="Calibri" w:hAnsi="Calibri" w:cs="Arial"/>
                          <w:i/>
                          <w:iCs/>
                          <w:color w:val="222222"/>
                          <w:sz w:val="20"/>
                          <w:szCs w:val="20"/>
                        </w:rPr>
                        <w:t xml:space="preserve">Big Lake Valley, </w:t>
                      </w:r>
                      <w:r w:rsidRPr="00722F27">
                        <w:rPr>
                          <w:rFonts w:ascii="Calibri" w:hAnsi="Calibri" w:cs="Arial"/>
                          <w:color w:val="222222"/>
                          <w:sz w:val="20"/>
                          <w:szCs w:val="20"/>
                        </w:rPr>
                        <w:t xml:space="preserve">BLHS’s book of the early history of our local communities is also available at the Big Lake store for </w:t>
                      </w:r>
                      <w:r w:rsidR="00FE7C05" w:rsidRPr="00722F27">
                        <w:rPr>
                          <w:rFonts w:ascii="Calibri" w:hAnsi="Calibri" w:cs="Arial"/>
                          <w:color w:val="222222"/>
                          <w:sz w:val="20"/>
                          <w:szCs w:val="20"/>
                        </w:rPr>
                        <w:t>$21.99 or</w:t>
                      </w:r>
                      <w:r w:rsidRPr="00722F27">
                        <w:rPr>
                          <w:rFonts w:ascii="Calibri" w:hAnsi="Calibri" w:cs="Arial"/>
                          <w:color w:val="222222"/>
                          <w:sz w:val="20"/>
                          <w:szCs w:val="20"/>
                        </w:rPr>
                        <w:t xml:space="preserve"> may</w:t>
                      </w:r>
                      <w:r w:rsidR="00FE7C05">
                        <w:rPr>
                          <w:rFonts w:ascii="Calibri" w:hAnsi="Calibri" w:cs="Arial"/>
                          <w:color w:val="222222"/>
                          <w:sz w:val="20"/>
                          <w:szCs w:val="20"/>
                        </w:rPr>
                        <w:t xml:space="preserve"> </w:t>
                      </w:r>
                      <w:r w:rsidRPr="00722F27">
                        <w:rPr>
                          <w:rFonts w:ascii="Calibri" w:hAnsi="Calibri" w:cs="Arial"/>
                          <w:color w:val="222222"/>
                          <w:sz w:val="20"/>
                          <w:szCs w:val="20"/>
                        </w:rPr>
                        <w:t>be purchased through the mail by sending a check made out to the BLHS in the amount of $23.00 (includes postage) to</w:t>
                      </w:r>
                      <w:r>
                        <w:rPr>
                          <w:rFonts w:ascii="Calibri" w:hAnsi="Calibri" w:cs="Arial"/>
                          <w:color w:val="222222"/>
                          <w:sz w:val="20"/>
                          <w:szCs w:val="20"/>
                        </w:rPr>
                        <w:t xml:space="preserve"> Melba Hall, address on the left.</w:t>
                      </w:r>
                    </w:p>
                    <w:p w14:paraId="048D2147" w14:textId="77777777" w:rsidR="00747B67" w:rsidRDefault="00747B67"/>
                  </w:txbxContent>
                </v:textbox>
              </v:shape>
            </w:pict>
          </mc:Fallback>
        </mc:AlternateContent>
      </w:r>
      <w:r w:rsidR="00B805CD">
        <w:rPr>
          <w:noProof/>
        </w:rPr>
        <mc:AlternateContent>
          <mc:Choice Requires="wps">
            <w:drawing>
              <wp:anchor distT="0" distB="0" distL="114300" distR="114300" simplePos="0" relativeHeight="251691088" behindDoc="0" locked="0" layoutInCell="1" allowOverlap="1" wp14:anchorId="3F5A750C" wp14:editId="112F71B0">
                <wp:simplePos x="0" y="0"/>
                <wp:positionH relativeFrom="page">
                  <wp:posOffset>390525</wp:posOffset>
                </wp:positionH>
                <wp:positionV relativeFrom="page">
                  <wp:posOffset>9420224</wp:posOffset>
                </wp:positionV>
                <wp:extent cx="6916993" cy="2733675"/>
                <wp:effectExtent l="0" t="0" r="5080" b="0"/>
                <wp:wrapTight wrapText="bothSides">
                  <wp:wrapPolygon edited="0">
                    <wp:start x="0" y="0"/>
                    <wp:lineTo x="0" y="21475"/>
                    <wp:lineTo x="21576" y="21475"/>
                    <wp:lineTo x="21576" y="0"/>
                    <wp:lineTo x="0" y="0"/>
                  </wp:wrapPolygon>
                </wp:wrapTight>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993" cy="2733675"/>
                        </a:xfrm>
                        <a:prstGeom prst="rect">
                          <a:avLst/>
                        </a:prstGeom>
                        <a:gradFill>
                          <a:gsLst>
                            <a:gs pos="0">
                              <a:schemeClr val="tx2">
                                <a:lumMod val="100000"/>
                                <a:lumOff val="0"/>
                              </a:schemeClr>
                            </a:gs>
                            <a:gs pos="87000">
                              <a:schemeClr val="bg2">
                                <a:lumMod val="100000"/>
                                <a:lumOff val="0"/>
                              </a:schemeClr>
                            </a:gs>
                          </a:gsLst>
                          <a:lin ang="5400000" scaled="1"/>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C3B3338" w14:textId="77777777" w:rsidR="00747B67" w:rsidRPr="00CF035B" w:rsidRDefault="00747B67" w:rsidP="00CF035B">
                            <w:pPr>
                              <w:spacing w:after="0"/>
                              <w:rPr>
                                <w:bCs/>
                                <w:color w:val="FFFFFF" w:themeColor="background1"/>
                                <w:sz w:val="28"/>
                                <w:szCs w:val="28"/>
                              </w:rPr>
                            </w:pPr>
                            <w:r w:rsidRPr="00CF035B">
                              <w:rPr>
                                <w:bCs/>
                                <w:color w:val="FFFFFF" w:themeColor="background1"/>
                                <w:sz w:val="28"/>
                                <w:szCs w:val="28"/>
                              </w:rPr>
                              <w:t xml:space="preserve">Books &amp; 2020 BLHS Calendars </w:t>
                            </w:r>
                          </w:p>
                          <w:p w14:paraId="3628D7FE" w14:textId="1B4B9043" w:rsidR="00747B67" w:rsidRPr="00CF035B" w:rsidRDefault="00747B67" w:rsidP="00CF035B">
                            <w:pPr>
                              <w:spacing w:after="0"/>
                              <w:rPr>
                                <w:bCs/>
                                <w:color w:val="FFFFFF" w:themeColor="background1"/>
                                <w:sz w:val="28"/>
                                <w:szCs w:val="28"/>
                              </w:rPr>
                            </w:pPr>
                            <w:r w:rsidRPr="00CF035B">
                              <w:rPr>
                                <w:bCs/>
                                <w:color w:val="FFFFFF" w:themeColor="background1"/>
                                <w:sz w:val="28"/>
                                <w:szCs w:val="28"/>
                              </w:rPr>
                              <w:t>Are Available for Purchase</w:t>
                            </w:r>
                          </w:p>
                          <w:p w14:paraId="3CEA2246" w14:textId="77777777" w:rsidR="00CF035B" w:rsidRPr="00CF035B" w:rsidRDefault="00CF035B" w:rsidP="00CF035B">
                            <w:pPr>
                              <w:spacing w:after="0"/>
                              <w:rPr>
                                <w:bCs/>
                                <w:color w:val="FFFFFF" w:themeColor="background1"/>
                                <w:sz w:val="28"/>
                                <w:szCs w:val="28"/>
                              </w:rPr>
                            </w:pPr>
                          </w:p>
                          <w:p w14:paraId="7DAC0B43" w14:textId="77777777" w:rsidR="00747B67" w:rsidRPr="00CF035B" w:rsidRDefault="00747B67" w:rsidP="00747B67">
                            <w:pPr>
                              <w:pStyle w:val="BodyText"/>
                              <w:rPr>
                                <w:rFonts w:ascii="Calibri" w:hAnsi="Calibri"/>
                                <w:bCs/>
                                <w:color w:val="FFFFFF" w:themeColor="background1"/>
                                <w:sz w:val="20"/>
                                <w:szCs w:val="20"/>
                              </w:rPr>
                            </w:pPr>
                            <w:r w:rsidRPr="00CF035B">
                              <w:rPr>
                                <w:rFonts w:ascii="Calibri" w:hAnsi="Calibri"/>
                                <w:bCs/>
                                <w:color w:val="FFFFFF" w:themeColor="background1"/>
                                <w:sz w:val="20"/>
                                <w:szCs w:val="20"/>
                              </w:rPr>
                              <w:t>CONTACT BLHS:</w:t>
                            </w:r>
                          </w:p>
                          <w:p w14:paraId="4C38F90F" w14:textId="77777777" w:rsidR="00747B67" w:rsidRPr="00CF035B" w:rsidRDefault="00747B67" w:rsidP="00747B67">
                            <w:pPr>
                              <w:pStyle w:val="BodyText"/>
                              <w:spacing w:after="0"/>
                              <w:rPr>
                                <w:rFonts w:ascii="Calibri" w:hAnsi="Calibri"/>
                                <w:bCs/>
                                <w:color w:val="FFFFFF" w:themeColor="background1"/>
                                <w:sz w:val="20"/>
                                <w:szCs w:val="20"/>
                              </w:rPr>
                            </w:pPr>
                            <w:r w:rsidRPr="00CF035B">
                              <w:rPr>
                                <w:rFonts w:ascii="Calibri" w:hAnsi="Calibri"/>
                                <w:bCs/>
                                <w:color w:val="FFFFFF" w:themeColor="background1"/>
                                <w:sz w:val="20"/>
                                <w:szCs w:val="20"/>
                              </w:rPr>
                              <w:t>Melba Hall</w:t>
                            </w:r>
                          </w:p>
                          <w:p w14:paraId="40B787B2" w14:textId="77777777" w:rsidR="00747B67" w:rsidRPr="00CF035B" w:rsidRDefault="00747B67" w:rsidP="00CF035B">
                            <w:pPr>
                              <w:spacing w:after="0"/>
                              <w:jc w:val="both"/>
                              <w:rPr>
                                <w:rFonts w:ascii="Calibri" w:hAnsi="Calibri"/>
                                <w:bCs/>
                                <w:color w:val="FFFFFF" w:themeColor="background1"/>
                                <w:sz w:val="20"/>
                                <w:szCs w:val="20"/>
                              </w:rPr>
                            </w:pPr>
                            <w:r w:rsidRPr="00CF035B">
                              <w:rPr>
                                <w:rFonts w:ascii="Calibri" w:hAnsi="Calibri"/>
                                <w:bCs/>
                                <w:color w:val="FFFFFF" w:themeColor="background1"/>
                                <w:sz w:val="20"/>
                                <w:szCs w:val="20"/>
                              </w:rPr>
                              <w:t>Big Lake Historical Society</w:t>
                            </w:r>
                          </w:p>
                          <w:p w14:paraId="5BDD89EF" w14:textId="77777777" w:rsidR="00747B67" w:rsidRPr="00CF035B" w:rsidRDefault="00747B67" w:rsidP="00CF035B">
                            <w:pPr>
                              <w:spacing w:after="0"/>
                              <w:jc w:val="both"/>
                              <w:rPr>
                                <w:rFonts w:ascii="Calibri" w:hAnsi="Calibri"/>
                                <w:bCs/>
                                <w:color w:val="FFFFFF" w:themeColor="background1"/>
                                <w:sz w:val="20"/>
                                <w:szCs w:val="20"/>
                              </w:rPr>
                            </w:pPr>
                            <w:r w:rsidRPr="00CF035B">
                              <w:rPr>
                                <w:rFonts w:ascii="Calibri" w:hAnsi="Calibri"/>
                                <w:bCs/>
                                <w:color w:val="FFFFFF" w:themeColor="background1"/>
                                <w:sz w:val="20"/>
                                <w:szCs w:val="20"/>
                              </w:rPr>
                              <w:t xml:space="preserve">23694 </w:t>
                            </w:r>
                            <w:proofErr w:type="spellStart"/>
                            <w:r w:rsidRPr="00CF035B">
                              <w:rPr>
                                <w:rFonts w:ascii="Calibri" w:hAnsi="Calibri"/>
                                <w:bCs/>
                                <w:color w:val="FFFFFF" w:themeColor="background1"/>
                                <w:sz w:val="20"/>
                                <w:szCs w:val="20"/>
                              </w:rPr>
                              <w:t>DaLacy</w:t>
                            </w:r>
                            <w:proofErr w:type="spellEnd"/>
                            <w:r w:rsidRPr="00CF035B">
                              <w:rPr>
                                <w:rFonts w:ascii="Calibri" w:hAnsi="Calibri"/>
                                <w:bCs/>
                                <w:color w:val="FFFFFF" w:themeColor="background1"/>
                                <w:sz w:val="20"/>
                                <w:szCs w:val="20"/>
                              </w:rPr>
                              <w:t xml:space="preserve"> Ln</w:t>
                            </w:r>
                          </w:p>
                          <w:p w14:paraId="72D29F1F" w14:textId="03F6D95B" w:rsidR="00CF035B" w:rsidRDefault="00747B67" w:rsidP="00CF035B">
                            <w:pPr>
                              <w:spacing w:after="0"/>
                              <w:jc w:val="both"/>
                              <w:rPr>
                                <w:rFonts w:ascii="Calibri" w:hAnsi="Calibri"/>
                                <w:bCs/>
                                <w:color w:val="FFFFFF" w:themeColor="background1"/>
                                <w:sz w:val="20"/>
                                <w:szCs w:val="20"/>
                              </w:rPr>
                            </w:pPr>
                            <w:r w:rsidRPr="00CF035B">
                              <w:rPr>
                                <w:rFonts w:ascii="Calibri" w:hAnsi="Calibri"/>
                                <w:bCs/>
                                <w:color w:val="FFFFFF" w:themeColor="background1"/>
                                <w:sz w:val="20"/>
                                <w:szCs w:val="20"/>
                              </w:rPr>
                              <w:t xml:space="preserve">Mount Vernon, WA 98274 </w:t>
                            </w:r>
                          </w:p>
                          <w:p w14:paraId="2FFD20D2" w14:textId="77777777" w:rsidR="00CF035B" w:rsidRPr="00CF035B" w:rsidRDefault="00CF035B" w:rsidP="00CF035B">
                            <w:pPr>
                              <w:spacing w:after="0"/>
                              <w:jc w:val="both"/>
                              <w:rPr>
                                <w:rFonts w:ascii="Calibri" w:hAnsi="Calibri"/>
                                <w:bCs/>
                                <w:color w:val="FFFFFF" w:themeColor="background1"/>
                                <w:sz w:val="20"/>
                                <w:szCs w:val="20"/>
                              </w:rPr>
                            </w:pPr>
                          </w:p>
                          <w:p w14:paraId="1DAF4134" w14:textId="7D31994A" w:rsidR="00747B67" w:rsidRPr="00B10252" w:rsidRDefault="00747B67" w:rsidP="00CF035B">
                            <w:pPr>
                              <w:spacing w:after="0"/>
                              <w:jc w:val="both"/>
                              <w:rPr>
                                <w:rFonts w:ascii="Calibri" w:hAnsi="Calibri"/>
                                <w:bCs/>
                                <w:color w:val="000000" w:themeColor="text1"/>
                                <w:sz w:val="20"/>
                                <w:szCs w:val="20"/>
                              </w:rPr>
                            </w:pPr>
                            <w:r>
                              <w:rPr>
                                <w:rFonts w:ascii="Calibri" w:hAnsi="Calibri"/>
                                <w:bCs/>
                                <w:color w:val="000000" w:themeColor="text1"/>
                                <w:sz w:val="20"/>
                                <w:szCs w:val="20"/>
                              </w:rPr>
                              <w:t xml:space="preserve"> </w:t>
                            </w:r>
                          </w:p>
                          <w:p w14:paraId="676536A3" w14:textId="77777777" w:rsidR="00747B67" w:rsidRPr="00CF035B" w:rsidRDefault="00747B67" w:rsidP="00CF035B">
                            <w:pPr>
                              <w:spacing w:after="0" w:line="200" w:lineRule="exact"/>
                              <w:jc w:val="both"/>
                              <w:rPr>
                                <w:rFonts w:ascii="Calibri" w:hAnsi="Calibri"/>
                                <w:b/>
                                <w:color w:val="112F51" w:themeColor="text2" w:themeShade="BF"/>
                                <w:sz w:val="20"/>
                                <w:szCs w:val="20"/>
                              </w:rPr>
                            </w:pPr>
                            <w:r w:rsidRPr="00CF035B">
                              <w:rPr>
                                <w:rFonts w:ascii="Calibri" w:hAnsi="Calibri"/>
                                <w:b/>
                                <w:color w:val="112F51" w:themeColor="text2" w:themeShade="BF"/>
                                <w:sz w:val="20"/>
                                <w:szCs w:val="20"/>
                              </w:rPr>
                              <w:t xml:space="preserve">Trudi </w:t>
                            </w:r>
                            <w:proofErr w:type="spellStart"/>
                            <w:r w:rsidRPr="00CF035B">
                              <w:rPr>
                                <w:rFonts w:ascii="Calibri" w:hAnsi="Calibri"/>
                                <w:b/>
                                <w:color w:val="112F51" w:themeColor="text2" w:themeShade="BF"/>
                                <w:sz w:val="20"/>
                                <w:szCs w:val="20"/>
                              </w:rPr>
                              <w:t>Yarcho</w:t>
                            </w:r>
                            <w:proofErr w:type="spellEnd"/>
                            <w:r w:rsidRPr="00CF035B">
                              <w:rPr>
                                <w:rFonts w:ascii="Calibri" w:hAnsi="Calibri"/>
                                <w:b/>
                                <w:color w:val="112F51" w:themeColor="text2" w:themeShade="BF"/>
                                <w:sz w:val="20"/>
                                <w:szCs w:val="20"/>
                              </w:rPr>
                              <w:t xml:space="preserve"> Davis</w:t>
                            </w:r>
                          </w:p>
                          <w:p w14:paraId="30EE07BF" w14:textId="77777777" w:rsidR="00747B67" w:rsidRPr="00CF035B" w:rsidRDefault="00747B67" w:rsidP="00CF035B">
                            <w:pPr>
                              <w:spacing w:after="0" w:line="200" w:lineRule="exact"/>
                              <w:jc w:val="both"/>
                              <w:rPr>
                                <w:rFonts w:ascii="Calibri" w:hAnsi="Calibri"/>
                                <w:bCs/>
                                <w:color w:val="112F51" w:themeColor="text2" w:themeShade="BF"/>
                                <w:sz w:val="20"/>
                                <w:szCs w:val="20"/>
                              </w:rPr>
                            </w:pPr>
                            <w:r w:rsidRPr="00CF035B">
                              <w:rPr>
                                <w:rFonts w:ascii="Calibri" w:hAnsi="Calibri"/>
                                <w:bCs/>
                                <w:color w:val="112F51" w:themeColor="text2" w:themeShade="BF"/>
                                <w:sz w:val="20"/>
                                <w:szCs w:val="20"/>
                              </w:rPr>
                              <w:t>Email: biglakehistoricalsociety@gmail.com</w:t>
                            </w:r>
                          </w:p>
                          <w:p w14:paraId="36ABFFE1" w14:textId="77777777" w:rsidR="00747B67" w:rsidRPr="00CF035B" w:rsidRDefault="00747B67" w:rsidP="00CF035B">
                            <w:pPr>
                              <w:pStyle w:val="BodyText"/>
                              <w:spacing w:after="0" w:line="200" w:lineRule="exact"/>
                              <w:rPr>
                                <w:rFonts w:ascii="Calibri" w:hAnsi="Calibri"/>
                                <w:bCs/>
                                <w:color w:val="112F51" w:themeColor="text2" w:themeShade="BF"/>
                                <w:sz w:val="20"/>
                                <w:szCs w:val="20"/>
                              </w:rPr>
                            </w:pPr>
                            <w:r w:rsidRPr="00CF035B">
                              <w:rPr>
                                <w:rFonts w:ascii="Calibri" w:hAnsi="Calibri"/>
                                <w:bCs/>
                                <w:color w:val="112F51" w:themeColor="text2" w:themeShade="BF"/>
                                <w:sz w:val="20"/>
                                <w:szCs w:val="20"/>
                              </w:rPr>
                              <w:t>Website: www.biglakehistory.org</w:t>
                            </w:r>
                          </w:p>
                          <w:p w14:paraId="7F843E3D" w14:textId="77777777" w:rsidR="00747B67" w:rsidRPr="00D76C7A" w:rsidRDefault="00747B67" w:rsidP="00747B67">
                            <w:pPr>
                              <w:pStyle w:val="BodyText"/>
                              <w:rPr>
                                <w:color w:val="10CF9B" w:themeColor="accent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750C" id="Text Box 33" o:spid="_x0000_s1027" type="#_x0000_t202" style="position:absolute;margin-left:30.75pt;margin-top:741.75pt;width:544.65pt;height:215.25pt;z-index:25169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" fillcolor="#17406d [3215]" stroked="f">
                <v:fill color2="#dbeff9 [3214]" colors="0 #17406d;57016f #dbeff9" focus="100%" type="gradient"/>
                <v:textbox>
                  <w:txbxContent>
                    <w:p w14:paraId="6C3B3338" w14:textId="77777777" w:rsidR="00747B67" w:rsidRPr="00CF035B" w:rsidRDefault="00747B67" w:rsidP="00CF035B">
                      <w:pPr>
                        <w:spacing w:after="0"/>
                        <w:rPr>
                          <w:bCs/>
                          <w:color w:val="FFFFFF" w:themeColor="background1"/>
                          <w:sz w:val="28"/>
                          <w:szCs w:val="28"/>
                        </w:rPr>
                      </w:pPr>
                      <w:r w:rsidRPr="00CF035B">
                        <w:rPr>
                          <w:bCs/>
                          <w:color w:val="FFFFFF" w:themeColor="background1"/>
                          <w:sz w:val="28"/>
                          <w:szCs w:val="28"/>
                        </w:rPr>
                        <w:t xml:space="preserve">Books &amp; 2020 BLHS Calendars </w:t>
                      </w:r>
                    </w:p>
                    <w:p w14:paraId="3628D7FE" w14:textId="1B4B9043" w:rsidR="00747B67" w:rsidRPr="00CF035B" w:rsidRDefault="00747B67" w:rsidP="00CF035B">
                      <w:pPr>
                        <w:spacing w:after="0"/>
                        <w:rPr>
                          <w:bCs/>
                          <w:color w:val="FFFFFF" w:themeColor="background1"/>
                          <w:sz w:val="28"/>
                          <w:szCs w:val="28"/>
                        </w:rPr>
                      </w:pPr>
                      <w:r w:rsidRPr="00CF035B">
                        <w:rPr>
                          <w:bCs/>
                          <w:color w:val="FFFFFF" w:themeColor="background1"/>
                          <w:sz w:val="28"/>
                          <w:szCs w:val="28"/>
                        </w:rPr>
                        <w:t>Are Available for Purchase</w:t>
                      </w:r>
                    </w:p>
                    <w:p w14:paraId="3CEA2246" w14:textId="77777777" w:rsidR="00CF035B" w:rsidRPr="00CF035B" w:rsidRDefault="00CF035B" w:rsidP="00CF035B">
                      <w:pPr>
                        <w:spacing w:after="0"/>
                        <w:rPr>
                          <w:bCs/>
                          <w:color w:val="FFFFFF" w:themeColor="background1"/>
                          <w:sz w:val="28"/>
                          <w:szCs w:val="28"/>
                        </w:rPr>
                      </w:pPr>
                    </w:p>
                    <w:p w14:paraId="7DAC0B43" w14:textId="77777777" w:rsidR="00747B67" w:rsidRPr="00CF035B" w:rsidRDefault="00747B67" w:rsidP="00747B67">
                      <w:pPr>
                        <w:pStyle w:val="BodyText"/>
                        <w:rPr>
                          <w:rFonts w:ascii="Calibri" w:hAnsi="Calibri"/>
                          <w:bCs/>
                          <w:color w:val="FFFFFF" w:themeColor="background1"/>
                          <w:sz w:val="20"/>
                          <w:szCs w:val="20"/>
                        </w:rPr>
                      </w:pPr>
                      <w:r w:rsidRPr="00CF035B">
                        <w:rPr>
                          <w:rFonts w:ascii="Calibri" w:hAnsi="Calibri"/>
                          <w:bCs/>
                          <w:color w:val="FFFFFF" w:themeColor="background1"/>
                          <w:sz w:val="20"/>
                          <w:szCs w:val="20"/>
                        </w:rPr>
                        <w:t>CONTACT BLHS:</w:t>
                      </w:r>
                    </w:p>
                    <w:p w14:paraId="4C38F90F" w14:textId="77777777" w:rsidR="00747B67" w:rsidRPr="00CF035B" w:rsidRDefault="00747B67" w:rsidP="00747B67">
                      <w:pPr>
                        <w:pStyle w:val="BodyText"/>
                        <w:spacing w:after="0"/>
                        <w:rPr>
                          <w:rFonts w:ascii="Calibri" w:hAnsi="Calibri"/>
                          <w:bCs/>
                          <w:color w:val="FFFFFF" w:themeColor="background1"/>
                          <w:sz w:val="20"/>
                          <w:szCs w:val="20"/>
                        </w:rPr>
                      </w:pPr>
                      <w:r w:rsidRPr="00CF035B">
                        <w:rPr>
                          <w:rFonts w:ascii="Calibri" w:hAnsi="Calibri"/>
                          <w:bCs/>
                          <w:color w:val="FFFFFF" w:themeColor="background1"/>
                          <w:sz w:val="20"/>
                          <w:szCs w:val="20"/>
                        </w:rPr>
                        <w:t>Melba Hall</w:t>
                      </w:r>
                    </w:p>
                    <w:p w14:paraId="40B787B2" w14:textId="77777777" w:rsidR="00747B67" w:rsidRPr="00CF035B" w:rsidRDefault="00747B67" w:rsidP="00CF035B">
                      <w:pPr>
                        <w:spacing w:after="0"/>
                        <w:jc w:val="both"/>
                        <w:rPr>
                          <w:rFonts w:ascii="Calibri" w:hAnsi="Calibri"/>
                          <w:bCs/>
                          <w:color w:val="FFFFFF" w:themeColor="background1"/>
                          <w:sz w:val="20"/>
                          <w:szCs w:val="20"/>
                        </w:rPr>
                      </w:pPr>
                      <w:r w:rsidRPr="00CF035B">
                        <w:rPr>
                          <w:rFonts w:ascii="Calibri" w:hAnsi="Calibri"/>
                          <w:bCs/>
                          <w:color w:val="FFFFFF" w:themeColor="background1"/>
                          <w:sz w:val="20"/>
                          <w:szCs w:val="20"/>
                        </w:rPr>
                        <w:t>Big Lake Historical Society</w:t>
                      </w:r>
                    </w:p>
                    <w:p w14:paraId="5BDD89EF" w14:textId="77777777" w:rsidR="00747B67" w:rsidRPr="00CF035B" w:rsidRDefault="00747B67" w:rsidP="00CF035B">
                      <w:pPr>
                        <w:spacing w:after="0"/>
                        <w:jc w:val="both"/>
                        <w:rPr>
                          <w:rFonts w:ascii="Calibri" w:hAnsi="Calibri"/>
                          <w:bCs/>
                          <w:color w:val="FFFFFF" w:themeColor="background1"/>
                          <w:sz w:val="20"/>
                          <w:szCs w:val="20"/>
                        </w:rPr>
                      </w:pPr>
                      <w:r w:rsidRPr="00CF035B">
                        <w:rPr>
                          <w:rFonts w:ascii="Calibri" w:hAnsi="Calibri"/>
                          <w:bCs/>
                          <w:color w:val="FFFFFF" w:themeColor="background1"/>
                          <w:sz w:val="20"/>
                          <w:szCs w:val="20"/>
                        </w:rPr>
                        <w:t xml:space="preserve">23694 </w:t>
                      </w:r>
                      <w:proofErr w:type="spellStart"/>
                      <w:r w:rsidRPr="00CF035B">
                        <w:rPr>
                          <w:rFonts w:ascii="Calibri" w:hAnsi="Calibri"/>
                          <w:bCs/>
                          <w:color w:val="FFFFFF" w:themeColor="background1"/>
                          <w:sz w:val="20"/>
                          <w:szCs w:val="20"/>
                        </w:rPr>
                        <w:t>DaLacy</w:t>
                      </w:r>
                      <w:proofErr w:type="spellEnd"/>
                      <w:r w:rsidRPr="00CF035B">
                        <w:rPr>
                          <w:rFonts w:ascii="Calibri" w:hAnsi="Calibri"/>
                          <w:bCs/>
                          <w:color w:val="FFFFFF" w:themeColor="background1"/>
                          <w:sz w:val="20"/>
                          <w:szCs w:val="20"/>
                        </w:rPr>
                        <w:t xml:space="preserve"> Ln</w:t>
                      </w:r>
                    </w:p>
                    <w:p w14:paraId="72D29F1F" w14:textId="03F6D95B" w:rsidR="00CF035B" w:rsidRDefault="00747B67" w:rsidP="00CF035B">
                      <w:pPr>
                        <w:spacing w:after="0"/>
                        <w:jc w:val="both"/>
                        <w:rPr>
                          <w:rFonts w:ascii="Calibri" w:hAnsi="Calibri"/>
                          <w:bCs/>
                          <w:color w:val="FFFFFF" w:themeColor="background1"/>
                          <w:sz w:val="20"/>
                          <w:szCs w:val="20"/>
                        </w:rPr>
                      </w:pPr>
                      <w:r w:rsidRPr="00CF035B">
                        <w:rPr>
                          <w:rFonts w:ascii="Calibri" w:hAnsi="Calibri"/>
                          <w:bCs/>
                          <w:color w:val="FFFFFF" w:themeColor="background1"/>
                          <w:sz w:val="20"/>
                          <w:szCs w:val="20"/>
                        </w:rPr>
                        <w:t>Mount Vernon, WA 98274</w:t>
                      </w:r>
                      <w:r w:rsidRPr="00CF035B">
                        <w:rPr>
                          <w:rFonts w:ascii="Calibri" w:hAnsi="Calibri"/>
                          <w:bCs/>
                          <w:color w:val="FFFFFF" w:themeColor="background1"/>
                          <w:sz w:val="20"/>
                          <w:szCs w:val="20"/>
                        </w:rPr>
                        <w:t xml:space="preserve"> </w:t>
                      </w:r>
                    </w:p>
                    <w:p w14:paraId="2FFD20D2" w14:textId="77777777" w:rsidR="00CF035B" w:rsidRPr="00CF035B" w:rsidRDefault="00CF035B" w:rsidP="00CF035B">
                      <w:pPr>
                        <w:spacing w:after="0"/>
                        <w:jc w:val="both"/>
                        <w:rPr>
                          <w:rFonts w:ascii="Calibri" w:hAnsi="Calibri"/>
                          <w:bCs/>
                          <w:color w:val="FFFFFF" w:themeColor="background1"/>
                          <w:sz w:val="20"/>
                          <w:szCs w:val="20"/>
                        </w:rPr>
                      </w:pPr>
                    </w:p>
                    <w:p w14:paraId="1DAF4134" w14:textId="7D31994A" w:rsidR="00747B67" w:rsidRPr="00B10252" w:rsidRDefault="00747B67" w:rsidP="00CF035B">
                      <w:pPr>
                        <w:spacing w:after="0"/>
                        <w:jc w:val="both"/>
                        <w:rPr>
                          <w:rFonts w:ascii="Calibri" w:hAnsi="Calibri"/>
                          <w:bCs/>
                          <w:color w:val="000000" w:themeColor="text1"/>
                          <w:sz w:val="20"/>
                          <w:szCs w:val="20"/>
                        </w:rPr>
                      </w:pPr>
                      <w:r>
                        <w:rPr>
                          <w:rFonts w:ascii="Calibri" w:hAnsi="Calibri"/>
                          <w:bCs/>
                          <w:color w:val="000000" w:themeColor="text1"/>
                          <w:sz w:val="20"/>
                          <w:szCs w:val="20"/>
                        </w:rPr>
                        <w:t xml:space="preserve"> </w:t>
                      </w:r>
                    </w:p>
                    <w:p w14:paraId="676536A3" w14:textId="77777777" w:rsidR="00747B67" w:rsidRPr="00CF035B" w:rsidRDefault="00747B67" w:rsidP="00CF035B">
                      <w:pPr>
                        <w:spacing w:after="0" w:line="200" w:lineRule="exact"/>
                        <w:jc w:val="both"/>
                        <w:rPr>
                          <w:rFonts w:ascii="Calibri" w:hAnsi="Calibri"/>
                          <w:b/>
                          <w:color w:val="112F51" w:themeColor="text2" w:themeShade="BF"/>
                          <w:sz w:val="20"/>
                          <w:szCs w:val="20"/>
                        </w:rPr>
                      </w:pPr>
                      <w:r w:rsidRPr="00CF035B">
                        <w:rPr>
                          <w:rFonts w:ascii="Calibri" w:hAnsi="Calibri"/>
                          <w:b/>
                          <w:color w:val="112F51" w:themeColor="text2" w:themeShade="BF"/>
                          <w:sz w:val="20"/>
                          <w:szCs w:val="20"/>
                        </w:rPr>
                        <w:t xml:space="preserve">Trudi </w:t>
                      </w:r>
                      <w:proofErr w:type="spellStart"/>
                      <w:r w:rsidRPr="00CF035B">
                        <w:rPr>
                          <w:rFonts w:ascii="Calibri" w:hAnsi="Calibri"/>
                          <w:b/>
                          <w:color w:val="112F51" w:themeColor="text2" w:themeShade="BF"/>
                          <w:sz w:val="20"/>
                          <w:szCs w:val="20"/>
                        </w:rPr>
                        <w:t>Yarcho</w:t>
                      </w:r>
                      <w:proofErr w:type="spellEnd"/>
                      <w:r w:rsidRPr="00CF035B">
                        <w:rPr>
                          <w:rFonts w:ascii="Calibri" w:hAnsi="Calibri"/>
                          <w:b/>
                          <w:color w:val="112F51" w:themeColor="text2" w:themeShade="BF"/>
                          <w:sz w:val="20"/>
                          <w:szCs w:val="20"/>
                        </w:rPr>
                        <w:t xml:space="preserve"> Davis</w:t>
                      </w:r>
                    </w:p>
                    <w:p w14:paraId="30EE07BF" w14:textId="77777777" w:rsidR="00747B67" w:rsidRPr="00CF035B" w:rsidRDefault="00747B67" w:rsidP="00CF035B">
                      <w:pPr>
                        <w:spacing w:after="0" w:line="200" w:lineRule="exact"/>
                        <w:jc w:val="both"/>
                        <w:rPr>
                          <w:rFonts w:ascii="Calibri" w:hAnsi="Calibri"/>
                          <w:bCs/>
                          <w:color w:val="112F51" w:themeColor="text2" w:themeShade="BF"/>
                          <w:sz w:val="20"/>
                          <w:szCs w:val="20"/>
                        </w:rPr>
                      </w:pPr>
                      <w:r w:rsidRPr="00CF035B">
                        <w:rPr>
                          <w:rFonts w:ascii="Calibri" w:hAnsi="Calibri"/>
                          <w:bCs/>
                          <w:color w:val="112F51" w:themeColor="text2" w:themeShade="BF"/>
                          <w:sz w:val="20"/>
                          <w:szCs w:val="20"/>
                        </w:rPr>
                        <w:t>Email: biglakehistoricalsociety@gmail.com</w:t>
                      </w:r>
                    </w:p>
                    <w:p w14:paraId="36ABFFE1" w14:textId="77777777" w:rsidR="00747B67" w:rsidRPr="00CF035B" w:rsidRDefault="00747B67" w:rsidP="00CF035B">
                      <w:pPr>
                        <w:pStyle w:val="BodyText"/>
                        <w:spacing w:after="0" w:line="200" w:lineRule="exact"/>
                        <w:rPr>
                          <w:rFonts w:ascii="Calibri" w:hAnsi="Calibri"/>
                          <w:bCs/>
                          <w:color w:val="112F51" w:themeColor="text2" w:themeShade="BF"/>
                          <w:sz w:val="20"/>
                          <w:szCs w:val="20"/>
                        </w:rPr>
                      </w:pPr>
                      <w:r w:rsidRPr="00CF035B">
                        <w:rPr>
                          <w:rFonts w:ascii="Calibri" w:hAnsi="Calibri"/>
                          <w:bCs/>
                          <w:color w:val="112F51" w:themeColor="text2" w:themeShade="BF"/>
                          <w:sz w:val="20"/>
                          <w:szCs w:val="20"/>
                        </w:rPr>
                        <w:t>Website: www.biglakehistory.org</w:t>
                      </w:r>
                    </w:p>
                    <w:p w14:paraId="7F843E3D" w14:textId="77777777" w:rsidR="00747B67" w:rsidRPr="00D76C7A" w:rsidRDefault="00747B67" w:rsidP="00747B67">
                      <w:pPr>
                        <w:pStyle w:val="BodyText"/>
                        <w:rPr>
                          <w:color w:val="10CF9B" w:themeColor="accent4"/>
                        </w:rPr>
                      </w:pPr>
                    </w:p>
                  </w:txbxContent>
                </v:textbox>
                <w10:wrap type="tight" anchorx="page" anchory="page"/>
              </v:shape>
            </w:pict>
          </mc:Fallback>
        </mc:AlternateContent>
      </w:r>
      <w:r w:rsidR="00E0319F">
        <w:rPr>
          <w:noProof/>
        </w:rPr>
        <mc:AlternateContent>
          <mc:Choice Requires="wps">
            <w:drawing>
              <wp:anchor distT="0" distB="0" distL="114300" distR="114300" simplePos="0" relativeHeight="251658284" behindDoc="0" locked="0" layoutInCell="1" allowOverlap="1" wp14:anchorId="20E87689" wp14:editId="746C6438">
                <wp:simplePos x="0" y="0"/>
                <wp:positionH relativeFrom="page">
                  <wp:posOffset>4755572</wp:posOffset>
                </wp:positionH>
                <wp:positionV relativeFrom="page">
                  <wp:posOffset>3599238</wp:posOffset>
                </wp:positionV>
                <wp:extent cx="2485390" cy="1782445"/>
                <wp:effectExtent l="0" t="0" r="3810" b="8255"/>
                <wp:wrapTight wrapText="bothSides">
                  <wp:wrapPolygon edited="0">
                    <wp:start x="0" y="0"/>
                    <wp:lineTo x="0" y="21546"/>
                    <wp:lineTo x="21523" y="21546"/>
                    <wp:lineTo x="21523"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7824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FBDBFA" w14:textId="33980801"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 xml:space="preserve">Norma </w:t>
                            </w:r>
                            <w:r w:rsidR="00E0319F" w:rsidRPr="00E82322">
                              <w:rPr>
                                <w:rFonts w:ascii="Cambria" w:hAnsi="Cambria"/>
                                <w:b/>
                                <w:bCs/>
                                <w:sz w:val="20"/>
                                <w:szCs w:val="20"/>
                              </w:rPr>
                              <w:t>Everett</w:t>
                            </w:r>
                            <w:r w:rsidR="00E0319F" w:rsidRPr="00B27BA5">
                              <w:rPr>
                                <w:rFonts w:ascii="Cambria" w:hAnsi="Cambria"/>
                                <w:b/>
                                <w:bCs/>
                                <w:sz w:val="20"/>
                                <w:szCs w:val="20"/>
                              </w:rPr>
                              <w:t xml:space="preserve"> </w:t>
                            </w:r>
                            <w:r w:rsidR="00E0319F">
                              <w:rPr>
                                <w:rFonts w:ascii="Cambria" w:hAnsi="Cambria"/>
                                <w:b/>
                                <w:bCs/>
                                <w:sz w:val="20"/>
                                <w:szCs w:val="20"/>
                              </w:rPr>
                              <w:tab/>
                            </w:r>
                            <w:r w:rsidR="00B27BA5">
                              <w:rPr>
                                <w:rFonts w:ascii="Cambria" w:hAnsi="Cambria"/>
                                <w:b/>
                                <w:bCs/>
                                <w:sz w:val="20"/>
                                <w:szCs w:val="20"/>
                              </w:rPr>
                              <w:t xml:space="preserve">                   </w:t>
                            </w:r>
                            <w:proofErr w:type="spellStart"/>
                            <w:r w:rsidR="00B27BA5" w:rsidRPr="00E82322">
                              <w:rPr>
                                <w:rFonts w:ascii="Cambria" w:hAnsi="Cambria"/>
                                <w:b/>
                                <w:bCs/>
                                <w:sz w:val="20"/>
                                <w:szCs w:val="20"/>
                              </w:rPr>
                              <w:t>Dyrk</w:t>
                            </w:r>
                            <w:proofErr w:type="spellEnd"/>
                            <w:r w:rsidR="00B27BA5" w:rsidRPr="00E82322">
                              <w:rPr>
                                <w:rFonts w:ascii="Cambria" w:hAnsi="Cambria"/>
                                <w:b/>
                                <w:bCs/>
                                <w:sz w:val="20"/>
                                <w:szCs w:val="20"/>
                              </w:rPr>
                              <w:t xml:space="preserve"> Meyers</w:t>
                            </w:r>
                          </w:p>
                          <w:p w14:paraId="5C32E01C" w14:textId="3D28EE54"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Jim Farmer</w:t>
                            </w:r>
                            <w:r w:rsidR="00B27BA5">
                              <w:rPr>
                                <w:rFonts w:ascii="Cambria" w:hAnsi="Cambria"/>
                                <w:b/>
                                <w:bCs/>
                                <w:sz w:val="20"/>
                                <w:szCs w:val="20"/>
                              </w:rPr>
                              <w:t xml:space="preserve">                           </w:t>
                            </w:r>
                            <w:r w:rsidR="00B27BA5" w:rsidRPr="00B27BA5">
                              <w:rPr>
                                <w:rFonts w:ascii="Cambria" w:hAnsi="Cambria"/>
                                <w:b/>
                                <w:bCs/>
                                <w:sz w:val="20"/>
                                <w:szCs w:val="20"/>
                              </w:rPr>
                              <w:t xml:space="preserve"> </w:t>
                            </w:r>
                            <w:r w:rsidR="00B27BA5" w:rsidRPr="00E82322">
                              <w:rPr>
                                <w:rFonts w:ascii="Cambria" w:hAnsi="Cambria"/>
                                <w:b/>
                                <w:bCs/>
                                <w:sz w:val="20"/>
                                <w:szCs w:val="20"/>
                              </w:rPr>
                              <w:t>Pattie Pleas</w:t>
                            </w:r>
                          </w:p>
                          <w:p w14:paraId="26CC674B" w14:textId="555C209F"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 xml:space="preserve">Ginger Govern </w:t>
                            </w:r>
                            <w:r w:rsidR="00B27BA5">
                              <w:rPr>
                                <w:rFonts w:ascii="Cambria" w:hAnsi="Cambria"/>
                                <w:b/>
                                <w:bCs/>
                                <w:sz w:val="20"/>
                                <w:szCs w:val="20"/>
                              </w:rPr>
                              <w:t xml:space="preserve">                     </w:t>
                            </w:r>
                            <w:r w:rsidR="00B27BA5" w:rsidRPr="00E82322">
                              <w:rPr>
                                <w:rFonts w:ascii="Cambria" w:hAnsi="Cambria"/>
                                <w:b/>
                                <w:bCs/>
                                <w:sz w:val="20"/>
                                <w:szCs w:val="20"/>
                              </w:rPr>
                              <w:t>Lloyd Watkinson</w:t>
                            </w:r>
                          </w:p>
                          <w:p w14:paraId="0AA368EA" w14:textId="51C497DC"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Melba Hall</w:t>
                            </w:r>
                            <w:r w:rsidR="00B27BA5">
                              <w:rPr>
                                <w:rFonts w:ascii="Cambria" w:hAnsi="Cambria"/>
                                <w:b/>
                                <w:bCs/>
                                <w:sz w:val="20"/>
                                <w:szCs w:val="20"/>
                              </w:rPr>
                              <w:t xml:space="preserve">                              </w:t>
                            </w:r>
                            <w:r w:rsidR="00B27BA5" w:rsidRPr="00E82322">
                              <w:rPr>
                                <w:rFonts w:ascii="Cambria" w:hAnsi="Cambria"/>
                                <w:b/>
                                <w:bCs/>
                                <w:sz w:val="20"/>
                                <w:szCs w:val="20"/>
                              </w:rPr>
                              <w:t xml:space="preserve">James </w:t>
                            </w:r>
                            <w:proofErr w:type="spellStart"/>
                            <w:r w:rsidR="00B27BA5" w:rsidRPr="00E82322">
                              <w:rPr>
                                <w:rFonts w:ascii="Cambria" w:hAnsi="Cambria"/>
                                <w:b/>
                                <w:bCs/>
                                <w:sz w:val="20"/>
                                <w:szCs w:val="20"/>
                              </w:rPr>
                              <w:t>Weppler</w:t>
                            </w:r>
                            <w:proofErr w:type="spellEnd"/>
                          </w:p>
                          <w:p w14:paraId="5BD2DE30" w14:textId="48F5A89C" w:rsidR="008C765E" w:rsidRPr="00E82322" w:rsidRDefault="008C765E" w:rsidP="00B27BA5">
                            <w:pPr>
                              <w:pStyle w:val="BodyText2"/>
                              <w:spacing w:line="276" w:lineRule="auto"/>
                              <w:rPr>
                                <w:rFonts w:ascii="Cambria" w:hAnsi="Cambria"/>
                                <w:b/>
                                <w:bCs/>
                                <w:sz w:val="20"/>
                                <w:szCs w:val="20"/>
                              </w:rPr>
                            </w:pPr>
                            <w:r w:rsidRPr="00E82322">
                              <w:rPr>
                                <w:rFonts w:ascii="Cambria" w:hAnsi="Cambria"/>
                                <w:b/>
                                <w:bCs/>
                                <w:sz w:val="20"/>
                                <w:szCs w:val="20"/>
                              </w:rPr>
                              <w:t>Kyle Hoffman</w:t>
                            </w:r>
                          </w:p>
                          <w:p w14:paraId="70998802" w14:textId="59E80C55" w:rsidR="00E82322" w:rsidRPr="00E82322" w:rsidRDefault="00E82322" w:rsidP="00520FE7">
                            <w:pPr>
                              <w:pStyle w:val="BodyText2"/>
                              <w:spacing w:line="276" w:lineRule="auto"/>
                              <w:jc w:val="center"/>
                              <w:rPr>
                                <w:rFonts w:ascii="Cambria" w:hAnsi="Cambria"/>
                                <w:b/>
                                <w:bCs/>
                                <w:sz w:val="20"/>
                                <w:szCs w:val="20"/>
                              </w:rPr>
                            </w:pPr>
                          </w:p>
                          <w:p w14:paraId="2C016243" w14:textId="77777777" w:rsidR="00E0319F" w:rsidRDefault="00E0319F" w:rsidP="00520FE7">
                            <w:pPr>
                              <w:pStyle w:val="BodyText2"/>
                              <w:spacing w:line="276" w:lineRule="auto"/>
                              <w:jc w:val="center"/>
                              <w:rPr>
                                <w:rFonts w:ascii="Cambria" w:hAnsi="Cambria"/>
                                <w:b/>
                                <w:bCs/>
                                <w:color w:val="0F6FC6" w:themeColor="accent1"/>
                                <w:sz w:val="20"/>
                                <w:szCs w:val="20"/>
                              </w:rPr>
                            </w:pPr>
                          </w:p>
                          <w:p w14:paraId="05EF1BF1" w14:textId="77777777" w:rsidR="00E0319F" w:rsidRDefault="00E0319F" w:rsidP="00520FE7">
                            <w:pPr>
                              <w:pStyle w:val="BodyText2"/>
                              <w:spacing w:line="276" w:lineRule="auto"/>
                              <w:jc w:val="center"/>
                              <w:rPr>
                                <w:rFonts w:ascii="Cambria" w:hAnsi="Cambria"/>
                                <w:b/>
                                <w:bCs/>
                                <w:color w:val="0F6FC6" w:themeColor="accent1"/>
                                <w:sz w:val="20"/>
                                <w:szCs w:val="20"/>
                              </w:rPr>
                            </w:pPr>
                          </w:p>
                          <w:p w14:paraId="10A03107" w14:textId="77777777" w:rsidR="00E0319F" w:rsidRDefault="00E0319F" w:rsidP="00520FE7">
                            <w:pPr>
                              <w:pStyle w:val="BodyText2"/>
                              <w:spacing w:line="276" w:lineRule="auto"/>
                              <w:jc w:val="center"/>
                              <w:rPr>
                                <w:rFonts w:ascii="Cambria" w:hAnsi="Cambria"/>
                                <w:b/>
                                <w:bCs/>
                                <w:color w:val="0F6FC6" w:themeColor="accent1"/>
                                <w:sz w:val="20"/>
                                <w:szCs w:val="20"/>
                              </w:rPr>
                            </w:pPr>
                          </w:p>
                          <w:p w14:paraId="362DFB09" w14:textId="410FA7AB" w:rsidR="00E82322" w:rsidRPr="00E0319F" w:rsidRDefault="00E82322" w:rsidP="00520FE7">
                            <w:pPr>
                              <w:pStyle w:val="BodyText2"/>
                              <w:spacing w:line="276" w:lineRule="auto"/>
                              <w:jc w:val="center"/>
                              <w:rPr>
                                <w:rFonts w:ascii="Cambria" w:hAnsi="Cambria"/>
                                <w:b/>
                                <w:bCs/>
                                <w:color w:val="0F6FC6" w:themeColor="accent1"/>
                                <w:sz w:val="20"/>
                                <w:szCs w:val="20"/>
                              </w:rPr>
                            </w:pPr>
                            <w:r w:rsidRPr="00E0319F">
                              <w:rPr>
                                <w:rFonts w:ascii="Cambria" w:hAnsi="Cambria"/>
                                <w:b/>
                                <w:bCs/>
                                <w:color w:val="0F6FC6" w:themeColor="accent1"/>
                                <w:sz w:val="20"/>
                                <w:szCs w:val="20"/>
                              </w:rPr>
                              <w:t xml:space="preserve">Newsletter/Website—Trudi </w:t>
                            </w:r>
                            <w:proofErr w:type="spellStart"/>
                            <w:r w:rsidRPr="00E0319F">
                              <w:rPr>
                                <w:rFonts w:ascii="Cambria" w:hAnsi="Cambria"/>
                                <w:b/>
                                <w:bCs/>
                                <w:color w:val="0F6FC6" w:themeColor="accent1"/>
                                <w:sz w:val="20"/>
                                <w:szCs w:val="20"/>
                              </w:rPr>
                              <w:t>Yarcho</w:t>
                            </w:r>
                            <w:proofErr w:type="spellEnd"/>
                            <w:r w:rsidRPr="00E0319F">
                              <w:rPr>
                                <w:rFonts w:ascii="Cambria" w:hAnsi="Cambria"/>
                                <w:b/>
                                <w:bCs/>
                                <w:color w:val="0F6FC6" w:themeColor="accent1"/>
                                <w:sz w:val="20"/>
                                <w:szCs w:val="20"/>
                              </w:rPr>
                              <w:t xml:space="preserve"> Davis</w:t>
                            </w:r>
                          </w:p>
                          <w:p w14:paraId="53B77864" w14:textId="10765E1D" w:rsidR="00E82322" w:rsidRPr="00E0319F" w:rsidRDefault="00E82322" w:rsidP="00520FE7">
                            <w:pPr>
                              <w:pStyle w:val="BodyText2"/>
                              <w:spacing w:line="276" w:lineRule="auto"/>
                              <w:jc w:val="center"/>
                              <w:rPr>
                                <w:rFonts w:ascii="Cambria" w:hAnsi="Cambria"/>
                                <w:color w:val="0F6FC6" w:themeColor="accent1"/>
                                <w:sz w:val="20"/>
                                <w:szCs w:val="20"/>
                              </w:rPr>
                            </w:pPr>
                          </w:p>
                          <w:p w14:paraId="280527AC" w14:textId="77777777" w:rsidR="00E82322" w:rsidRDefault="00E82322" w:rsidP="00520FE7">
                            <w:pPr>
                              <w:pStyle w:val="BodyText2"/>
                              <w:spacing w:line="276" w:lineRule="auto"/>
                              <w:jc w:val="center"/>
                              <w:rPr>
                                <w:rFonts w:ascii="Cambria" w:hAnsi="Cambria"/>
                                <w:sz w:val="20"/>
                                <w:szCs w:val="20"/>
                              </w:rPr>
                            </w:pPr>
                          </w:p>
                          <w:p w14:paraId="43CDB0AD" w14:textId="6ED6DCCB" w:rsidR="004172FF" w:rsidRPr="00AA5507" w:rsidRDefault="00B27BA5" w:rsidP="00520FE7">
                            <w:pPr>
                              <w:pStyle w:val="BodyText2"/>
                              <w:spacing w:line="276" w:lineRule="auto"/>
                              <w:jc w:val="center"/>
                              <w:rPr>
                                <w:rFonts w:ascii="Cambria" w:hAnsi="Cambria"/>
                                <w:sz w:val="20"/>
                                <w:szCs w:val="20"/>
                              </w:rPr>
                            </w:pPr>
                            <w:r>
                              <w:rPr>
                                <w:rFonts w:ascii="Cambria" w:hAnsi="Cambria"/>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87689" id="Text Box 246" o:spid="_x0000_s1028" type="#_x0000_t202" style="position:absolute;margin-left:374.45pt;margin-top:283.4pt;width:195.7pt;height:140.3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" filled="f" stroked="f">
                <v:textbox inset="0,0,0,0">
                  <w:txbxContent>
                    <w:p w14:paraId="5FFBDBFA" w14:textId="33980801"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 xml:space="preserve">Norma </w:t>
                      </w:r>
                      <w:r w:rsidR="00E0319F" w:rsidRPr="00E82322">
                        <w:rPr>
                          <w:rFonts w:ascii="Cambria" w:hAnsi="Cambria"/>
                          <w:b/>
                          <w:bCs/>
                          <w:sz w:val="20"/>
                          <w:szCs w:val="20"/>
                        </w:rPr>
                        <w:t>Everett</w:t>
                      </w:r>
                      <w:r w:rsidR="00E0319F" w:rsidRPr="00B27BA5">
                        <w:rPr>
                          <w:rFonts w:ascii="Cambria" w:hAnsi="Cambria"/>
                          <w:b/>
                          <w:bCs/>
                          <w:sz w:val="20"/>
                          <w:szCs w:val="20"/>
                        </w:rPr>
                        <w:t xml:space="preserve"> </w:t>
                      </w:r>
                      <w:r w:rsidR="00E0319F">
                        <w:rPr>
                          <w:rFonts w:ascii="Cambria" w:hAnsi="Cambria"/>
                          <w:b/>
                          <w:bCs/>
                          <w:sz w:val="20"/>
                          <w:szCs w:val="20"/>
                        </w:rPr>
                        <w:tab/>
                      </w:r>
                      <w:r w:rsidR="00B27BA5">
                        <w:rPr>
                          <w:rFonts w:ascii="Cambria" w:hAnsi="Cambria"/>
                          <w:b/>
                          <w:bCs/>
                          <w:sz w:val="20"/>
                          <w:szCs w:val="20"/>
                        </w:rPr>
                        <w:t xml:space="preserve">                   </w:t>
                      </w:r>
                      <w:proofErr w:type="spellStart"/>
                      <w:r w:rsidR="00B27BA5" w:rsidRPr="00E82322">
                        <w:rPr>
                          <w:rFonts w:ascii="Cambria" w:hAnsi="Cambria"/>
                          <w:b/>
                          <w:bCs/>
                          <w:sz w:val="20"/>
                          <w:szCs w:val="20"/>
                        </w:rPr>
                        <w:t>Dyrk</w:t>
                      </w:r>
                      <w:proofErr w:type="spellEnd"/>
                      <w:r w:rsidR="00B27BA5" w:rsidRPr="00E82322">
                        <w:rPr>
                          <w:rFonts w:ascii="Cambria" w:hAnsi="Cambria"/>
                          <w:b/>
                          <w:bCs/>
                          <w:sz w:val="20"/>
                          <w:szCs w:val="20"/>
                        </w:rPr>
                        <w:t xml:space="preserve"> Meyers</w:t>
                      </w:r>
                    </w:p>
                    <w:p w14:paraId="5C32E01C" w14:textId="3D28EE54"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Jim Farmer</w:t>
                      </w:r>
                      <w:r w:rsidR="00B27BA5">
                        <w:rPr>
                          <w:rFonts w:ascii="Cambria" w:hAnsi="Cambria"/>
                          <w:b/>
                          <w:bCs/>
                          <w:sz w:val="20"/>
                          <w:szCs w:val="20"/>
                        </w:rPr>
                        <w:t xml:space="preserve">                           </w:t>
                      </w:r>
                      <w:r w:rsidR="00B27BA5" w:rsidRPr="00B27BA5">
                        <w:rPr>
                          <w:rFonts w:ascii="Cambria" w:hAnsi="Cambria"/>
                          <w:b/>
                          <w:bCs/>
                          <w:sz w:val="20"/>
                          <w:szCs w:val="20"/>
                        </w:rPr>
                        <w:t xml:space="preserve"> </w:t>
                      </w:r>
                      <w:r w:rsidR="00B27BA5" w:rsidRPr="00E82322">
                        <w:rPr>
                          <w:rFonts w:ascii="Cambria" w:hAnsi="Cambria"/>
                          <w:b/>
                          <w:bCs/>
                          <w:sz w:val="20"/>
                          <w:szCs w:val="20"/>
                        </w:rPr>
                        <w:t>Pattie Pleas</w:t>
                      </w:r>
                    </w:p>
                    <w:p w14:paraId="26CC674B" w14:textId="555C209F"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 xml:space="preserve">Ginger Govern </w:t>
                      </w:r>
                      <w:r w:rsidR="00B27BA5">
                        <w:rPr>
                          <w:rFonts w:ascii="Cambria" w:hAnsi="Cambria"/>
                          <w:b/>
                          <w:bCs/>
                          <w:sz w:val="20"/>
                          <w:szCs w:val="20"/>
                        </w:rPr>
                        <w:t xml:space="preserve">                     </w:t>
                      </w:r>
                      <w:r w:rsidR="00B27BA5" w:rsidRPr="00E82322">
                        <w:rPr>
                          <w:rFonts w:ascii="Cambria" w:hAnsi="Cambria"/>
                          <w:b/>
                          <w:bCs/>
                          <w:sz w:val="20"/>
                          <w:szCs w:val="20"/>
                        </w:rPr>
                        <w:t>Lloyd Watkinson</w:t>
                      </w:r>
                    </w:p>
                    <w:p w14:paraId="0AA368EA" w14:textId="51C497DC" w:rsidR="004172FF" w:rsidRPr="00E82322" w:rsidRDefault="004172FF" w:rsidP="00B27BA5">
                      <w:pPr>
                        <w:pStyle w:val="BodyText2"/>
                        <w:spacing w:line="276" w:lineRule="auto"/>
                        <w:rPr>
                          <w:rFonts w:ascii="Cambria" w:hAnsi="Cambria"/>
                          <w:b/>
                          <w:bCs/>
                          <w:sz w:val="20"/>
                          <w:szCs w:val="20"/>
                        </w:rPr>
                      </w:pPr>
                      <w:r w:rsidRPr="00E82322">
                        <w:rPr>
                          <w:rFonts w:ascii="Cambria" w:hAnsi="Cambria"/>
                          <w:b/>
                          <w:bCs/>
                          <w:sz w:val="20"/>
                          <w:szCs w:val="20"/>
                        </w:rPr>
                        <w:t>Melba Hall</w:t>
                      </w:r>
                      <w:r w:rsidR="00B27BA5">
                        <w:rPr>
                          <w:rFonts w:ascii="Cambria" w:hAnsi="Cambria"/>
                          <w:b/>
                          <w:bCs/>
                          <w:sz w:val="20"/>
                          <w:szCs w:val="20"/>
                        </w:rPr>
                        <w:t xml:space="preserve">                              </w:t>
                      </w:r>
                      <w:r w:rsidR="00B27BA5" w:rsidRPr="00E82322">
                        <w:rPr>
                          <w:rFonts w:ascii="Cambria" w:hAnsi="Cambria"/>
                          <w:b/>
                          <w:bCs/>
                          <w:sz w:val="20"/>
                          <w:szCs w:val="20"/>
                        </w:rPr>
                        <w:t xml:space="preserve">James </w:t>
                      </w:r>
                      <w:proofErr w:type="spellStart"/>
                      <w:r w:rsidR="00B27BA5" w:rsidRPr="00E82322">
                        <w:rPr>
                          <w:rFonts w:ascii="Cambria" w:hAnsi="Cambria"/>
                          <w:b/>
                          <w:bCs/>
                          <w:sz w:val="20"/>
                          <w:szCs w:val="20"/>
                        </w:rPr>
                        <w:t>Weppler</w:t>
                      </w:r>
                      <w:proofErr w:type="spellEnd"/>
                    </w:p>
                    <w:p w14:paraId="5BD2DE30" w14:textId="48F5A89C" w:rsidR="008C765E" w:rsidRPr="00E82322" w:rsidRDefault="008C765E" w:rsidP="00B27BA5">
                      <w:pPr>
                        <w:pStyle w:val="BodyText2"/>
                        <w:spacing w:line="276" w:lineRule="auto"/>
                        <w:rPr>
                          <w:rFonts w:ascii="Cambria" w:hAnsi="Cambria"/>
                          <w:b/>
                          <w:bCs/>
                          <w:sz w:val="20"/>
                          <w:szCs w:val="20"/>
                        </w:rPr>
                      </w:pPr>
                      <w:r w:rsidRPr="00E82322">
                        <w:rPr>
                          <w:rFonts w:ascii="Cambria" w:hAnsi="Cambria"/>
                          <w:b/>
                          <w:bCs/>
                          <w:sz w:val="20"/>
                          <w:szCs w:val="20"/>
                        </w:rPr>
                        <w:t>Kyle Hoffman</w:t>
                      </w:r>
                    </w:p>
                    <w:p w14:paraId="70998802" w14:textId="59E80C55" w:rsidR="00E82322" w:rsidRPr="00E82322" w:rsidRDefault="00E82322" w:rsidP="00520FE7">
                      <w:pPr>
                        <w:pStyle w:val="BodyText2"/>
                        <w:spacing w:line="276" w:lineRule="auto"/>
                        <w:jc w:val="center"/>
                        <w:rPr>
                          <w:rFonts w:ascii="Cambria" w:hAnsi="Cambria"/>
                          <w:b/>
                          <w:bCs/>
                          <w:sz w:val="20"/>
                          <w:szCs w:val="20"/>
                        </w:rPr>
                      </w:pPr>
                    </w:p>
                    <w:p w14:paraId="2C016243" w14:textId="77777777" w:rsidR="00E0319F" w:rsidRDefault="00E0319F" w:rsidP="00520FE7">
                      <w:pPr>
                        <w:pStyle w:val="BodyText2"/>
                        <w:spacing w:line="276" w:lineRule="auto"/>
                        <w:jc w:val="center"/>
                        <w:rPr>
                          <w:rFonts w:ascii="Cambria" w:hAnsi="Cambria"/>
                          <w:b/>
                          <w:bCs/>
                          <w:color w:val="0F6FC6" w:themeColor="accent1"/>
                          <w:sz w:val="20"/>
                          <w:szCs w:val="20"/>
                        </w:rPr>
                      </w:pPr>
                    </w:p>
                    <w:p w14:paraId="05EF1BF1" w14:textId="77777777" w:rsidR="00E0319F" w:rsidRDefault="00E0319F" w:rsidP="00520FE7">
                      <w:pPr>
                        <w:pStyle w:val="BodyText2"/>
                        <w:spacing w:line="276" w:lineRule="auto"/>
                        <w:jc w:val="center"/>
                        <w:rPr>
                          <w:rFonts w:ascii="Cambria" w:hAnsi="Cambria"/>
                          <w:b/>
                          <w:bCs/>
                          <w:color w:val="0F6FC6" w:themeColor="accent1"/>
                          <w:sz w:val="20"/>
                          <w:szCs w:val="20"/>
                        </w:rPr>
                      </w:pPr>
                    </w:p>
                    <w:p w14:paraId="10A03107" w14:textId="77777777" w:rsidR="00E0319F" w:rsidRDefault="00E0319F" w:rsidP="00520FE7">
                      <w:pPr>
                        <w:pStyle w:val="BodyText2"/>
                        <w:spacing w:line="276" w:lineRule="auto"/>
                        <w:jc w:val="center"/>
                        <w:rPr>
                          <w:rFonts w:ascii="Cambria" w:hAnsi="Cambria"/>
                          <w:b/>
                          <w:bCs/>
                          <w:color w:val="0F6FC6" w:themeColor="accent1"/>
                          <w:sz w:val="20"/>
                          <w:szCs w:val="20"/>
                        </w:rPr>
                      </w:pPr>
                    </w:p>
                    <w:p w14:paraId="362DFB09" w14:textId="410FA7AB" w:rsidR="00E82322" w:rsidRPr="00E0319F" w:rsidRDefault="00E82322" w:rsidP="00520FE7">
                      <w:pPr>
                        <w:pStyle w:val="BodyText2"/>
                        <w:spacing w:line="276" w:lineRule="auto"/>
                        <w:jc w:val="center"/>
                        <w:rPr>
                          <w:rFonts w:ascii="Cambria" w:hAnsi="Cambria"/>
                          <w:b/>
                          <w:bCs/>
                          <w:color w:val="0F6FC6" w:themeColor="accent1"/>
                          <w:sz w:val="20"/>
                          <w:szCs w:val="20"/>
                        </w:rPr>
                      </w:pPr>
                      <w:r w:rsidRPr="00E0319F">
                        <w:rPr>
                          <w:rFonts w:ascii="Cambria" w:hAnsi="Cambria"/>
                          <w:b/>
                          <w:bCs/>
                          <w:color w:val="0F6FC6" w:themeColor="accent1"/>
                          <w:sz w:val="20"/>
                          <w:szCs w:val="20"/>
                        </w:rPr>
                        <w:t xml:space="preserve">Newsletter/Website—Trudi </w:t>
                      </w:r>
                      <w:proofErr w:type="spellStart"/>
                      <w:r w:rsidRPr="00E0319F">
                        <w:rPr>
                          <w:rFonts w:ascii="Cambria" w:hAnsi="Cambria"/>
                          <w:b/>
                          <w:bCs/>
                          <w:color w:val="0F6FC6" w:themeColor="accent1"/>
                          <w:sz w:val="20"/>
                          <w:szCs w:val="20"/>
                        </w:rPr>
                        <w:t>Yarcho</w:t>
                      </w:r>
                      <w:proofErr w:type="spellEnd"/>
                      <w:r w:rsidRPr="00E0319F">
                        <w:rPr>
                          <w:rFonts w:ascii="Cambria" w:hAnsi="Cambria"/>
                          <w:b/>
                          <w:bCs/>
                          <w:color w:val="0F6FC6" w:themeColor="accent1"/>
                          <w:sz w:val="20"/>
                          <w:szCs w:val="20"/>
                        </w:rPr>
                        <w:t xml:space="preserve"> Davis</w:t>
                      </w:r>
                    </w:p>
                    <w:p w14:paraId="53B77864" w14:textId="10765E1D" w:rsidR="00E82322" w:rsidRPr="00E0319F" w:rsidRDefault="00E82322" w:rsidP="00520FE7">
                      <w:pPr>
                        <w:pStyle w:val="BodyText2"/>
                        <w:spacing w:line="276" w:lineRule="auto"/>
                        <w:jc w:val="center"/>
                        <w:rPr>
                          <w:rFonts w:ascii="Cambria" w:hAnsi="Cambria"/>
                          <w:color w:val="0F6FC6" w:themeColor="accent1"/>
                          <w:sz w:val="20"/>
                          <w:szCs w:val="20"/>
                        </w:rPr>
                      </w:pPr>
                    </w:p>
                    <w:p w14:paraId="280527AC" w14:textId="77777777" w:rsidR="00E82322" w:rsidRDefault="00E82322" w:rsidP="00520FE7">
                      <w:pPr>
                        <w:pStyle w:val="BodyText2"/>
                        <w:spacing w:line="276" w:lineRule="auto"/>
                        <w:jc w:val="center"/>
                        <w:rPr>
                          <w:rFonts w:ascii="Cambria" w:hAnsi="Cambria"/>
                          <w:sz w:val="20"/>
                          <w:szCs w:val="20"/>
                        </w:rPr>
                      </w:pPr>
                    </w:p>
                    <w:p w14:paraId="43CDB0AD" w14:textId="6ED6DCCB" w:rsidR="004172FF" w:rsidRPr="00AA5507" w:rsidRDefault="00B27BA5" w:rsidP="00520FE7">
                      <w:pPr>
                        <w:pStyle w:val="BodyText2"/>
                        <w:spacing w:line="276" w:lineRule="auto"/>
                        <w:jc w:val="center"/>
                        <w:rPr>
                          <w:rFonts w:ascii="Cambria" w:hAnsi="Cambria"/>
                          <w:sz w:val="20"/>
                          <w:szCs w:val="20"/>
                        </w:rPr>
                      </w:pPr>
                      <w:r>
                        <w:rPr>
                          <w:rFonts w:ascii="Cambria" w:hAnsi="Cambria"/>
                          <w:sz w:val="20"/>
                          <w:szCs w:val="20"/>
                        </w:rPr>
                        <w:t xml:space="preserve">  </w:t>
                      </w:r>
                    </w:p>
                  </w:txbxContent>
                </v:textbox>
                <w10:wrap type="tight" anchorx="page" anchory="page"/>
              </v:shape>
            </w:pict>
          </mc:Fallback>
        </mc:AlternateContent>
      </w:r>
      <w:r w:rsidR="00E0319F">
        <w:rPr>
          <w:noProof/>
        </w:rPr>
        <mc:AlternateContent>
          <mc:Choice Requires="wps">
            <w:drawing>
              <wp:anchor distT="0" distB="0" distL="114300" distR="114300" simplePos="0" relativeHeight="251658274" behindDoc="0" locked="0" layoutInCell="1" allowOverlap="1" wp14:anchorId="5BADD972" wp14:editId="4936FBD7">
                <wp:simplePos x="0" y="0"/>
                <wp:positionH relativeFrom="page">
                  <wp:posOffset>4766945</wp:posOffset>
                </wp:positionH>
                <wp:positionV relativeFrom="page">
                  <wp:posOffset>4594225</wp:posOffset>
                </wp:positionV>
                <wp:extent cx="2434579" cy="457200"/>
                <wp:effectExtent l="0" t="0" r="4445" b="0"/>
                <wp:wrapTight wrapText="bothSides">
                  <wp:wrapPolygon edited="0">
                    <wp:start x="0" y="0"/>
                    <wp:lineTo x="0" y="21000"/>
                    <wp:lineTo x="21527" y="21000"/>
                    <wp:lineTo x="21527"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79"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CA03DE" w14:textId="33AB99AB" w:rsidR="007D481D" w:rsidRPr="009A09B2" w:rsidRDefault="007D481D" w:rsidP="00841A89">
                            <w:pPr>
                              <w:pStyle w:val="BodyText"/>
                              <w:spacing w:line="240" w:lineRule="auto"/>
                              <w:jc w:val="both"/>
                              <w:rPr>
                                <w:b/>
                                <w:i/>
                                <w:color w:val="276DBB" w:themeColor="text2" w:themeTint="BF"/>
                                <w:sz w:val="16"/>
                                <w:szCs w:val="16"/>
                              </w:rPr>
                            </w:pPr>
                            <w:r w:rsidRPr="00001461">
                              <w:rPr>
                                <w:b/>
                                <w:i/>
                                <w:color w:val="276DBB" w:themeColor="text2" w:themeTint="BF"/>
                                <w:sz w:val="16"/>
                                <w:szCs w:val="16"/>
                              </w:rPr>
                              <w:t xml:space="preserve">A people without the knowledge of their </w:t>
                            </w:r>
                            <w:proofErr w:type="gramStart"/>
                            <w:r w:rsidRPr="00001461">
                              <w:rPr>
                                <w:b/>
                                <w:i/>
                                <w:color w:val="276DBB" w:themeColor="text2" w:themeTint="BF"/>
                                <w:sz w:val="16"/>
                                <w:szCs w:val="16"/>
                              </w:rPr>
                              <w:t>past history</w:t>
                            </w:r>
                            <w:proofErr w:type="gramEnd"/>
                            <w:r w:rsidRPr="00001461">
                              <w:rPr>
                                <w:b/>
                                <w:i/>
                                <w:color w:val="276DBB" w:themeColor="text2" w:themeTint="BF"/>
                                <w:sz w:val="16"/>
                                <w:szCs w:val="16"/>
                              </w:rPr>
                              <w:t>, origin and</w:t>
                            </w:r>
                            <w:r w:rsidR="00841A89">
                              <w:rPr>
                                <w:b/>
                                <w:i/>
                                <w:color w:val="276DBB" w:themeColor="text2" w:themeTint="BF"/>
                                <w:sz w:val="16"/>
                                <w:szCs w:val="16"/>
                              </w:rPr>
                              <w:t xml:space="preserve"> </w:t>
                            </w:r>
                            <w:r w:rsidRPr="00001461">
                              <w:rPr>
                                <w:b/>
                                <w:i/>
                                <w:color w:val="276DBB" w:themeColor="text2" w:themeTint="BF"/>
                                <w:sz w:val="16"/>
                                <w:szCs w:val="16"/>
                              </w:rPr>
                              <w:t>culture</w:t>
                            </w:r>
                            <w:r>
                              <w:rPr>
                                <w:b/>
                                <w:i/>
                                <w:color w:val="276DBB" w:themeColor="text2" w:themeTint="BF"/>
                                <w:sz w:val="16"/>
                                <w:szCs w:val="16"/>
                              </w:rPr>
                              <w:t xml:space="preserve"> </w:t>
                            </w:r>
                            <w:r w:rsidRPr="00001461">
                              <w:rPr>
                                <w:b/>
                                <w:i/>
                                <w:color w:val="276DBB" w:themeColor="text2" w:themeTint="BF"/>
                                <w:sz w:val="16"/>
                                <w:szCs w:val="16"/>
                              </w:rPr>
                              <w:t>is like a tree without</w:t>
                            </w:r>
                            <w:r>
                              <w:rPr>
                                <w:b/>
                                <w:i/>
                                <w:color w:val="276DBB" w:themeColor="text2" w:themeTint="BF"/>
                                <w:sz w:val="16"/>
                                <w:szCs w:val="16"/>
                              </w:rPr>
                              <w:t xml:space="preserve"> roots.  </w:t>
                            </w:r>
                            <w:r>
                              <w:rPr>
                                <w:b/>
                                <w:i/>
                                <w:color w:val="276DBB" w:themeColor="text2" w:themeTint="BF"/>
                                <w:sz w:val="16"/>
                                <w:szCs w:val="16"/>
                              </w:rPr>
                              <w:tab/>
                              <w:t xml:space="preserve"> </w:t>
                            </w:r>
                            <w:r w:rsidR="00841A89">
                              <w:rPr>
                                <w:b/>
                                <w:i/>
                                <w:color w:val="276DBB" w:themeColor="text2" w:themeTint="BF"/>
                                <w:sz w:val="16"/>
                                <w:szCs w:val="16"/>
                              </w:rPr>
                              <w:t xml:space="preserve">       </w:t>
                            </w:r>
                            <w:r w:rsidRPr="00001461">
                              <w:rPr>
                                <w:b/>
                                <w:i/>
                                <w:color w:val="276DBB" w:themeColor="text2" w:themeTint="BF"/>
                                <w:sz w:val="16"/>
                                <w:szCs w:val="16"/>
                              </w:rPr>
                              <w:t>–Marcus Garvey</w:t>
                            </w:r>
                          </w:p>
                          <w:p w14:paraId="594F41DB" w14:textId="63577255" w:rsidR="004172FF" w:rsidRPr="00001461" w:rsidRDefault="004172FF" w:rsidP="00001461">
                            <w:pPr>
                              <w:pStyle w:val="Heading2"/>
                              <w:jc w:val="left"/>
                              <w:rPr>
                                <w:rFonts w:ascii="Cambria" w:hAnsi="Cambria"/>
                                <w: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D972" id="Text Box 217" o:spid="_x0000_s1029" type="#_x0000_t202" style="position:absolute;margin-left:375.35pt;margin-top:361.75pt;width:191.7pt;height:36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" filled="f" stroked="f">
                <v:textbox inset="0,0,0,0">
                  <w:txbxContent>
                    <w:p w14:paraId="2CCA03DE" w14:textId="33AB99AB" w:rsidR="007D481D" w:rsidRPr="009A09B2" w:rsidRDefault="007D481D" w:rsidP="00841A89">
                      <w:pPr>
                        <w:pStyle w:val="BodyText"/>
                        <w:spacing w:line="240" w:lineRule="auto"/>
                        <w:jc w:val="both"/>
                        <w:rPr>
                          <w:b/>
                          <w:i/>
                          <w:color w:val="276DBB" w:themeColor="text2" w:themeTint="BF"/>
                          <w:sz w:val="16"/>
                          <w:szCs w:val="16"/>
                        </w:rPr>
                      </w:pPr>
                      <w:r w:rsidRPr="00001461">
                        <w:rPr>
                          <w:b/>
                          <w:i/>
                          <w:color w:val="276DBB" w:themeColor="text2" w:themeTint="BF"/>
                          <w:sz w:val="16"/>
                          <w:szCs w:val="16"/>
                        </w:rPr>
                        <w:t xml:space="preserve">A people without the knowledge of their </w:t>
                      </w:r>
                      <w:proofErr w:type="gramStart"/>
                      <w:r w:rsidRPr="00001461">
                        <w:rPr>
                          <w:b/>
                          <w:i/>
                          <w:color w:val="276DBB" w:themeColor="text2" w:themeTint="BF"/>
                          <w:sz w:val="16"/>
                          <w:szCs w:val="16"/>
                        </w:rPr>
                        <w:t>past history</w:t>
                      </w:r>
                      <w:proofErr w:type="gramEnd"/>
                      <w:r w:rsidRPr="00001461">
                        <w:rPr>
                          <w:b/>
                          <w:i/>
                          <w:color w:val="276DBB" w:themeColor="text2" w:themeTint="BF"/>
                          <w:sz w:val="16"/>
                          <w:szCs w:val="16"/>
                        </w:rPr>
                        <w:t>, origin and</w:t>
                      </w:r>
                      <w:r w:rsidR="00841A89">
                        <w:rPr>
                          <w:b/>
                          <w:i/>
                          <w:color w:val="276DBB" w:themeColor="text2" w:themeTint="BF"/>
                          <w:sz w:val="16"/>
                          <w:szCs w:val="16"/>
                        </w:rPr>
                        <w:t xml:space="preserve"> </w:t>
                      </w:r>
                      <w:r w:rsidRPr="00001461">
                        <w:rPr>
                          <w:b/>
                          <w:i/>
                          <w:color w:val="276DBB" w:themeColor="text2" w:themeTint="BF"/>
                          <w:sz w:val="16"/>
                          <w:szCs w:val="16"/>
                        </w:rPr>
                        <w:t>culture</w:t>
                      </w:r>
                      <w:r>
                        <w:rPr>
                          <w:b/>
                          <w:i/>
                          <w:color w:val="276DBB" w:themeColor="text2" w:themeTint="BF"/>
                          <w:sz w:val="16"/>
                          <w:szCs w:val="16"/>
                        </w:rPr>
                        <w:t xml:space="preserve"> </w:t>
                      </w:r>
                      <w:r w:rsidRPr="00001461">
                        <w:rPr>
                          <w:b/>
                          <w:i/>
                          <w:color w:val="276DBB" w:themeColor="text2" w:themeTint="BF"/>
                          <w:sz w:val="16"/>
                          <w:szCs w:val="16"/>
                        </w:rPr>
                        <w:t>is like a tree without</w:t>
                      </w:r>
                      <w:r>
                        <w:rPr>
                          <w:b/>
                          <w:i/>
                          <w:color w:val="276DBB" w:themeColor="text2" w:themeTint="BF"/>
                          <w:sz w:val="16"/>
                          <w:szCs w:val="16"/>
                        </w:rPr>
                        <w:t xml:space="preserve"> roots.  </w:t>
                      </w:r>
                      <w:r>
                        <w:rPr>
                          <w:b/>
                          <w:i/>
                          <w:color w:val="276DBB" w:themeColor="text2" w:themeTint="BF"/>
                          <w:sz w:val="16"/>
                          <w:szCs w:val="16"/>
                        </w:rPr>
                        <w:tab/>
                        <w:t xml:space="preserve"> </w:t>
                      </w:r>
                      <w:r w:rsidR="00841A89">
                        <w:rPr>
                          <w:b/>
                          <w:i/>
                          <w:color w:val="276DBB" w:themeColor="text2" w:themeTint="BF"/>
                          <w:sz w:val="16"/>
                          <w:szCs w:val="16"/>
                        </w:rPr>
                        <w:t xml:space="preserve">       </w:t>
                      </w:r>
                      <w:r w:rsidRPr="00001461">
                        <w:rPr>
                          <w:b/>
                          <w:i/>
                          <w:color w:val="276DBB" w:themeColor="text2" w:themeTint="BF"/>
                          <w:sz w:val="16"/>
                          <w:szCs w:val="16"/>
                        </w:rPr>
                        <w:t>–Marcus Garvey</w:t>
                      </w:r>
                    </w:p>
                    <w:p w14:paraId="594F41DB" w14:textId="63577255" w:rsidR="004172FF" w:rsidRPr="00001461" w:rsidRDefault="004172FF" w:rsidP="00001461">
                      <w:pPr>
                        <w:pStyle w:val="Heading2"/>
                        <w:jc w:val="left"/>
                        <w:rPr>
                          <w:rFonts w:ascii="Cambria" w:hAnsi="Cambria"/>
                          <w:b/>
                          <w:sz w:val="20"/>
                          <w:szCs w:val="20"/>
                        </w:rPr>
                      </w:pPr>
                    </w:p>
                  </w:txbxContent>
                </v:textbox>
                <w10:wrap type="tight" anchorx="page" anchory="page"/>
              </v:shape>
            </w:pict>
          </mc:Fallback>
        </mc:AlternateContent>
      </w:r>
      <w:r w:rsidR="00E0319F">
        <w:rPr>
          <w:noProof/>
        </w:rPr>
        <mc:AlternateContent>
          <mc:Choice Requires="wps">
            <w:drawing>
              <wp:anchor distT="0" distB="0" distL="114300" distR="114300" simplePos="0" relativeHeight="251658229" behindDoc="0" locked="0" layoutInCell="1" allowOverlap="1" wp14:anchorId="35E11C51" wp14:editId="1BC015D0">
                <wp:simplePos x="0" y="0"/>
                <wp:positionH relativeFrom="column">
                  <wp:posOffset>4159596</wp:posOffset>
                </wp:positionH>
                <wp:positionV relativeFrom="paragraph">
                  <wp:posOffset>1031759</wp:posOffset>
                </wp:positionV>
                <wp:extent cx="2700655" cy="3759200"/>
                <wp:effectExtent l="0" t="0" r="4445" b="0"/>
                <wp:wrapNone/>
                <wp:docPr id="2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3759200"/>
                        </a:xfrm>
                        <a:prstGeom prst="rect">
                          <a:avLst/>
                        </a:prstGeom>
                        <a:gradFill rotWithShape="0">
                          <a:gsLst>
                            <a:gs pos="0">
                              <a:schemeClr val="tx2">
                                <a:lumMod val="100000"/>
                                <a:lumOff val="0"/>
                              </a:schemeClr>
                            </a:gs>
                            <a:gs pos="87000">
                              <a:schemeClr val="bg2">
                                <a:lumMod val="100000"/>
                                <a:lumOff val="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23B7CF55" id="Rectangle 11" o:spid="_x0000_s1026" style="position:absolute;margin-left:327.55pt;margin-top:81.25pt;width:212.65pt;height:296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" fillcolor="#17406d [3215]" stroked="f">
                <v:fill color2="#dbeff9 [3214]" colors="0 #17406d;57016f #dbeff9" focus="100%" type="gradient"/>
                <v:textbox inset=",7.2pt,,7.2pt"/>
              </v:rect>
            </w:pict>
          </mc:Fallback>
        </mc:AlternateContent>
      </w:r>
      <w:r w:rsidR="00F921E3">
        <w:rPr>
          <w:noProof/>
        </w:rPr>
        <mc:AlternateContent>
          <mc:Choice Requires="wps">
            <w:drawing>
              <wp:anchor distT="0" distB="0" distL="114300" distR="114300" simplePos="0" relativeHeight="251676752" behindDoc="0" locked="0" layoutInCell="1" allowOverlap="1" wp14:anchorId="5F714E33" wp14:editId="0859C4AF">
                <wp:simplePos x="0" y="0"/>
                <wp:positionH relativeFrom="column">
                  <wp:posOffset>-69273</wp:posOffset>
                </wp:positionH>
                <wp:positionV relativeFrom="paragraph">
                  <wp:posOffset>5002703</wp:posOffset>
                </wp:positionV>
                <wp:extent cx="6929582" cy="3805382"/>
                <wp:effectExtent l="0" t="0" r="5080" b="5080"/>
                <wp:wrapNone/>
                <wp:docPr id="17" name="Text Box 17"/>
                <wp:cNvGraphicFramePr/>
                <a:graphic xmlns:a="http://schemas.openxmlformats.org/drawingml/2006/main">
                  <a:graphicData uri="http://schemas.microsoft.com/office/word/2010/wordprocessingShape">
                    <wps:wsp>
                      <wps:cNvSpPr txBox="1"/>
                      <wps:spPr>
                        <a:xfrm>
                          <a:off x="0" y="0"/>
                          <a:ext cx="6929582" cy="3805382"/>
                        </a:xfrm>
                        <a:prstGeom prst="rect">
                          <a:avLst/>
                        </a:prstGeom>
                        <a:solidFill>
                          <a:schemeClr val="accent5">
                            <a:lumMod val="20000"/>
                            <a:lumOff val="80000"/>
                          </a:schemeClr>
                        </a:solidFill>
                        <a:ln w="6350">
                          <a:noFill/>
                        </a:ln>
                      </wps:spPr>
                      <wps:txbx>
                        <w:txbxContent>
                          <w:p w14:paraId="2A973A77" w14:textId="2AD3FE3A" w:rsidR="001D290E" w:rsidRPr="00F921E3" w:rsidRDefault="001D290E" w:rsidP="001D290E">
                            <w:pPr>
                              <w:pStyle w:val="BodyText"/>
                              <w:spacing w:line="240" w:lineRule="auto"/>
                              <w:rPr>
                                <w:b/>
                                <w:bCs/>
                                <w:color w:val="17406D" w:themeColor="text2"/>
                                <w:sz w:val="24"/>
                              </w:rPr>
                            </w:pPr>
                            <w:r w:rsidRPr="00F921E3">
                              <w:rPr>
                                <w:b/>
                                <w:bCs/>
                                <w:color w:val="17406D" w:themeColor="text2"/>
                                <w:sz w:val="24"/>
                              </w:rPr>
                              <w:t>Calendar Committee Chairperson comments on 2022 Calendar</w:t>
                            </w:r>
                            <w:r w:rsidR="00AA1192" w:rsidRPr="00F921E3">
                              <w:rPr>
                                <w:b/>
                                <w:bCs/>
                                <w:color w:val="17406D" w:themeColor="text2"/>
                                <w:sz w:val="24"/>
                              </w:rPr>
                              <w:t>:</w:t>
                            </w:r>
                          </w:p>
                          <w:p w14:paraId="01A315CB" w14:textId="13B5521C" w:rsidR="00FE7C05" w:rsidRDefault="001D290E" w:rsidP="00F921E3">
                            <w:pPr>
                              <w:pStyle w:val="BodyText"/>
                              <w:spacing w:line="240" w:lineRule="auto"/>
                              <w:jc w:val="both"/>
                              <w:rPr>
                                <w:color w:val="17406D" w:themeColor="text2"/>
                              </w:rPr>
                            </w:pPr>
                            <w:r w:rsidRPr="00AA1192">
                              <w:rPr>
                                <w:color w:val="17406D" w:themeColor="text2"/>
                              </w:rPr>
                              <w:t xml:space="preserve">Hello to all BLHS members. With COVID_19 beginning to be seen in our rear-view mirror and with approximately 18 months of restrictions on events, schooling, and social gatherings I was thinking about our 2022 calendar. I felt that it would be nice to see something </w:t>
                            </w:r>
                            <w:r w:rsidR="00FE7C05">
                              <w:rPr>
                                <w:color w:val="17406D" w:themeColor="text2"/>
                              </w:rPr>
                              <w:t>different</w:t>
                            </w:r>
                            <w:r w:rsidRPr="00AA1192">
                              <w:rPr>
                                <w:color w:val="17406D" w:themeColor="text2"/>
                              </w:rPr>
                              <w:t xml:space="preserve"> and colorful in our 2022 calendar. I </w:t>
                            </w:r>
                            <w:r w:rsidR="00F921E3" w:rsidRPr="00AA1192">
                              <w:rPr>
                                <w:color w:val="17406D" w:themeColor="text2"/>
                              </w:rPr>
                              <w:t>came</w:t>
                            </w:r>
                            <w:r w:rsidRPr="00AA1192">
                              <w:rPr>
                                <w:color w:val="17406D" w:themeColor="text2"/>
                              </w:rPr>
                              <w:t xml:space="preserve"> across some photography of a local Big Lake resident by the name of Kym Pi</w:t>
                            </w:r>
                            <w:r w:rsidR="00F921E3">
                              <w:rPr>
                                <w:color w:val="17406D" w:themeColor="text2"/>
                              </w:rPr>
                              <w:t>c</w:t>
                            </w:r>
                            <w:r w:rsidRPr="00AA1192">
                              <w:rPr>
                                <w:color w:val="17406D" w:themeColor="text2"/>
                              </w:rPr>
                              <w:t xml:space="preserve">kup Larvie and asked her if she would be interested in sharing her photos for </w:t>
                            </w:r>
                            <w:r w:rsidR="00FE7C05">
                              <w:rPr>
                                <w:color w:val="17406D" w:themeColor="text2"/>
                              </w:rPr>
                              <w:t xml:space="preserve">our </w:t>
                            </w:r>
                            <w:r w:rsidRPr="00AA1192">
                              <w:rPr>
                                <w:color w:val="17406D" w:themeColor="text2"/>
                              </w:rPr>
                              <w:t xml:space="preserve">2022 calendar. She was ever so pleased to </w:t>
                            </w:r>
                            <w:r w:rsidR="00FE7C05">
                              <w:rPr>
                                <w:color w:val="17406D" w:themeColor="text2"/>
                              </w:rPr>
                              <w:t xml:space="preserve">share </w:t>
                            </w:r>
                            <w:r w:rsidRPr="00AA1192">
                              <w:rPr>
                                <w:color w:val="17406D" w:themeColor="text2"/>
                              </w:rPr>
                              <w:t xml:space="preserve">them with us, with the understanding that all rights to the photos would remain hers. I met with the calendar committee to display and explain my idea and the </w:t>
                            </w:r>
                            <w:r w:rsidR="00F921E3" w:rsidRPr="00AA1192">
                              <w:rPr>
                                <w:color w:val="17406D" w:themeColor="text2"/>
                              </w:rPr>
                              <w:t>photos</w:t>
                            </w:r>
                            <w:r w:rsidRPr="00AA1192">
                              <w:rPr>
                                <w:color w:val="17406D" w:themeColor="text2"/>
                              </w:rPr>
                              <w:t xml:space="preserve"> were met with appreciation. However, it was brought to my attention that the membership may be concerned that only the photos of one person were being used and that they </w:t>
                            </w:r>
                            <w:r w:rsidR="00AA1192" w:rsidRPr="00AA1192">
                              <w:rPr>
                                <w:color w:val="17406D" w:themeColor="text2"/>
                              </w:rPr>
                              <w:t xml:space="preserve">would not be of historical value. This was something that I had not considered. My enthusiasm was focused on Kym’s photos and offering them as something beautiful </w:t>
                            </w:r>
                            <w:r w:rsidR="00F921E3" w:rsidRPr="00AA1192">
                              <w:rPr>
                                <w:color w:val="17406D" w:themeColor="text2"/>
                              </w:rPr>
                              <w:t>in</w:t>
                            </w:r>
                            <w:r w:rsidR="00AA1192" w:rsidRPr="00AA1192">
                              <w:rPr>
                                <w:color w:val="17406D" w:themeColor="text2"/>
                              </w:rPr>
                              <w:t xml:space="preserve"> our 2022 calendar. (Something different following COVID_19 restrictions and i</w:t>
                            </w:r>
                            <w:r w:rsidR="00FE7C05">
                              <w:rPr>
                                <w:color w:val="17406D" w:themeColor="text2"/>
                              </w:rPr>
                              <w:t xml:space="preserve">n </w:t>
                            </w:r>
                            <w:r w:rsidR="00AA1192" w:rsidRPr="00AA1192">
                              <w:rPr>
                                <w:color w:val="17406D" w:themeColor="text2"/>
                              </w:rPr>
                              <w:t xml:space="preserve">some regard, perhaps a bit of history for our future.) I hope you will enjoy the 2022 calendar as much as I have in putting it together. The BLHS Calendar committee would like you to share your thoughts with us either before or after seeing the calendar. Personally, I think it will be a good seller and fund raiser for us and apologize if I have taken steps </w:t>
                            </w:r>
                            <w:r w:rsidR="00F921E3" w:rsidRPr="00AA1192">
                              <w:rPr>
                                <w:color w:val="17406D" w:themeColor="text2"/>
                              </w:rPr>
                              <w:t>without more</w:t>
                            </w:r>
                            <w:r w:rsidR="00AA1192" w:rsidRPr="00AA1192">
                              <w:rPr>
                                <w:color w:val="17406D" w:themeColor="text2"/>
                              </w:rPr>
                              <w:t xml:space="preserve"> consideration. We hope to have the 2022 calendar available by the first part of September this year. Our 2023 calendar will return to showing historical photos from our community’s pas</w:t>
                            </w:r>
                            <w:r w:rsidR="00FE7C05">
                              <w:rPr>
                                <w:color w:val="17406D" w:themeColor="text2"/>
                              </w:rPr>
                              <w:t>t</w:t>
                            </w:r>
                            <w:r w:rsidR="00AA1192" w:rsidRPr="00AA1192">
                              <w:rPr>
                                <w:color w:val="17406D" w:themeColor="text2"/>
                              </w:rPr>
                              <w:t xml:space="preserve"> and we would be ever so grateful to see your old photos for consideration. If you have any questions, </w:t>
                            </w:r>
                            <w:r w:rsidR="00FE7C05" w:rsidRPr="00AA1192">
                              <w:rPr>
                                <w:color w:val="17406D" w:themeColor="text2"/>
                              </w:rPr>
                              <w:t>concerns,</w:t>
                            </w:r>
                            <w:r w:rsidR="00AA1192" w:rsidRPr="00AA1192">
                              <w:rPr>
                                <w:color w:val="17406D" w:themeColor="text2"/>
                              </w:rPr>
                              <w:t xml:space="preserve"> or comments you are welcome to email me personally at </w:t>
                            </w:r>
                            <w:hyperlink r:id="rId8" w:history="1">
                              <w:r w:rsidR="00AA1192" w:rsidRPr="00AA1192">
                                <w:rPr>
                                  <w:rStyle w:val="Hyperlink"/>
                                  <w:color w:val="17406D" w:themeColor="text2"/>
                                </w:rPr>
                                <w:t>blvdbiglakegirl@aol.com</w:t>
                              </w:r>
                            </w:hyperlink>
                            <w:r w:rsidR="00AA1192" w:rsidRPr="00AA1192">
                              <w:rPr>
                                <w:color w:val="17406D" w:themeColor="text2"/>
                              </w:rPr>
                              <w:t xml:space="preserve"> or email BLHS at </w:t>
                            </w:r>
                            <w:r w:rsidR="00FE7C05" w:rsidRPr="00FE7C05">
                              <w:rPr>
                                <w:color w:val="17406D" w:themeColor="text2"/>
                                <w:u w:val="single"/>
                              </w:rPr>
                              <w:t>biglakehistoricalsociety@gmail.com</w:t>
                            </w:r>
                            <w:r w:rsidR="00FE7C05">
                              <w:rPr>
                                <w:color w:val="17406D" w:themeColor="text2"/>
                              </w:rPr>
                              <w:t>.</w:t>
                            </w:r>
                          </w:p>
                          <w:p w14:paraId="54D937ED" w14:textId="0FE28F60" w:rsidR="001D290E" w:rsidRPr="00AA1192" w:rsidRDefault="00AA1192" w:rsidP="00F921E3">
                            <w:pPr>
                              <w:pStyle w:val="BodyText"/>
                              <w:spacing w:line="240" w:lineRule="auto"/>
                              <w:jc w:val="both"/>
                              <w:rPr>
                                <w:color w:val="17406D" w:themeColor="text2"/>
                              </w:rPr>
                            </w:pPr>
                            <w:r w:rsidRPr="00AA1192">
                              <w:rPr>
                                <w:color w:val="17406D" w:themeColor="text2"/>
                              </w:rPr>
                              <w:t xml:space="preserve">. </w:t>
                            </w:r>
                          </w:p>
                          <w:p w14:paraId="455CA55B" w14:textId="0E27CCCE" w:rsidR="001D290E" w:rsidRPr="00F921E3" w:rsidRDefault="00F921E3">
                            <w:pPr>
                              <w:rPr>
                                <w:b/>
                                <w:bCs/>
                                <w:sz w:val="22"/>
                                <w:szCs w:val="22"/>
                              </w:rPr>
                            </w:pPr>
                            <w:r>
                              <w:tab/>
                            </w:r>
                            <w:r>
                              <w:tab/>
                            </w:r>
                            <w:r>
                              <w:tab/>
                            </w:r>
                            <w:r>
                              <w:tab/>
                            </w:r>
                            <w:r>
                              <w:tab/>
                            </w:r>
                            <w:r>
                              <w:tab/>
                            </w:r>
                            <w:r>
                              <w:tab/>
                            </w:r>
                            <w:r>
                              <w:tab/>
                              <w:t xml:space="preserve">  </w:t>
                            </w:r>
                            <w:r w:rsidRPr="00F921E3">
                              <w:rPr>
                                <w:b/>
                                <w:bCs/>
                                <w:color w:val="17406D" w:themeColor="text2"/>
                                <w:sz w:val="22"/>
                                <w:szCs w:val="22"/>
                              </w:rPr>
                              <w:t xml:space="preserve">Pattie </w:t>
                            </w:r>
                            <w:proofErr w:type="spellStart"/>
                            <w:r w:rsidRPr="00F921E3">
                              <w:rPr>
                                <w:b/>
                                <w:bCs/>
                                <w:color w:val="17406D" w:themeColor="text2"/>
                                <w:sz w:val="22"/>
                                <w:szCs w:val="22"/>
                              </w:rPr>
                              <w:t>Hanstad</w:t>
                            </w:r>
                            <w:proofErr w:type="spellEnd"/>
                            <w:r w:rsidRPr="00F921E3">
                              <w:rPr>
                                <w:b/>
                                <w:bCs/>
                                <w:color w:val="17406D" w:themeColor="text2"/>
                                <w:sz w:val="22"/>
                                <w:szCs w:val="22"/>
                              </w:rPr>
                              <w:t xml:space="preserve"> Pleas—Committee Chairperson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14E33" id="Text Box 17" o:spid="_x0000_s1030" type="#_x0000_t202" style="position:absolute;margin-left:-5.45pt;margin-top:393.9pt;width:545.65pt;height:299.65pt;z-index:25167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" fillcolor="#e4f4df [664]" stroked="f" strokeweight=".5pt">
                <v:textbox>
                  <w:txbxContent>
                    <w:p w14:paraId="2A973A77" w14:textId="2AD3FE3A" w:rsidR="001D290E" w:rsidRPr="00F921E3" w:rsidRDefault="001D290E" w:rsidP="001D290E">
                      <w:pPr>
                        <w:pStyle w:val="BodyText"/>
                        <w:spacing w:line="240" w:lineRule="auto"/>
                        <w:rPr>
                          <w:b/>
                          <w:bCs/>
                          <w:color w:val="17406D" w:themeColor="text2"/>
                          <w:sz w:val="24"/>
                        </w:rPr>
                      </w:pPr>
                      <w:r w:rsidRPr="00F921E3">
                        <w:rPr>
                          <w:b/>
                          <w:bCs/>
                          <w:color w:val="17406D" w:themeColor="text2"/>
                          <w:sz w:val="24"/>
                        </w:rPr>
                        <w:t>Calendar Committee Chairperson comments on 2022 Calendar</w:t>
                      </w:r>
                      <w:r w:rsidR="00AA1192" w:rsidRPr="00F921E3">
                        <w:rPr>
                          <w:b/>
                          <w:bCs/>
                          <w:color w:val="17406D" w:themeColor="text2"/>
                          <w:sz w:val="24"/>
                        </w:rPr>
                        <w:t>:</w:t>
                      </w:r>
                    </w:p>
                    <w:p w14:paraId="01A315CB" w14:textId="13B5521C" w:rsidR="00FE7C05" w:rsidRDefault="001D290E" w:rsidP="00F921E3">
                      <w:pPr>
                        <w:pStyle w:val="BodyText"/>
                        <w:spacing w:line="240" w:lineRule="auto"/>
                        <w:jc w:val="both"/>
                        <w:rPr>
                          <w:color w:val="17406D" w:themeColor="text2"/>
                        </w:rPr>
                      </w:pPr>
                      <w:r w:rsidRPr="00AA1192">
                        <w:rPr>
                          <w:color w:val="17406D" w:themeColor="text2"/>
                        </w:rPr>
                        <w:t xml:space="preserve">Hello to all BLHS members. With COVID_19 beginning to be seen in our rear-view mirror and with approximately 18 months of restrictions on events, schooling, and social gatherings I was thinking about our 2022 calendar. I felt that it would be nice to see something </w:t>
                      </w:r>
                      <w:r w:rsidR="00FE7C05">
                        <w:rPr>
                          <w:color w:val="17406D" w:themeColor="text2"/>
                        </w:rPr>
                        <w:t>different</w:t>
                      </w:r>
                      <w:r w:rsidRPr="00AA1192">
                        <w:rPr>
                          <w:color w:val="17406D" w:themeColor="text2"/>
                        </w:rPr>
                        <w:t xml:space="preserve"> and colorful in our 2022 calendar. I </w:t>
                      </w:r>
                      <w:r w:rsidR="00F921E3" w:rsidRPr="00AA1192">
                        <w:rPr>
                          <w:color w:val="17406D" w:themeColor="text2"/>
                        </w:rPr>
                        <w:t>came</w:t>
                      </w:r>
                      <w:r w:rsidRPr="00AA1192">
                        <w:rPr>
                          <w:color w:val="17406D" w:themeColor="text2"/>
                        </w:rPr>
                        <w:t xml:space="preserve"> across some photography of a local Big Lake resident by the name of Kym Pi</w:t>
                      </w:r>
                      <w:r w:rsidR="00F921E3">
                        <w:rPr>
                          <w:color w:val="17406D" w:themeColor="text2"/>
                        </w:rPr>
                        <w:t>c</w:t>
                      </w:r>
                      <w:r w:rsidRPr="00AA1192">
                        <w:rPr>
                          <w:color w:val="17406D" w:themeColor="text2"/>
                        </w:rPr>
                        <w:t xml:space="preserve">kup Larvie and asked her if she would be interested in sharing her photos for </w:t>
                      </w:r>
                      <w:r w:rsidR="00FE7C05">
                        <w:rPr>
                          <w:color w:val="17406D" w:themeColor="text2"/>
                        </w:rPr>
                        <w:t xml:space="preserve">our </w:t>
                      </w:r>
                      <w:r w:rsidRPr="00AA1192">
                        <w:rPr>
                          <w:color w:val="17406D" w:themeColor="text2"/>
                        </w:rPr>
                        <w:t xml:space="preserve">2022 calendar. She was ever so pleased to </w:t>
                      </w:r>
                      <w:r w:rsidR="00FE7C05">
                        <w:rPr>
                          <w:color w:val="17406D" w:themeColor="text2"/>
                        </w:rPr>
                        <w:t xml:space="preserve">share </w:t>
                      </w:r>
                      <w:r w:rsidRPr="00AA1192">
                        <w:rPr>
                          <w:color w:val="17406D" w:themeColor="text2"/>
                        </w:rPr>
                        <w:t xml:space="preserve">them with us, with the understanding that all rights to the photos would remain hers. I met with the calendar committee to display and explain my idea and the </w:t>
                      </w:r>
                      <w:r w:rsidR="00F921E3" w:rsidRPr="00AA1192">
                        <w:rPr>
                          <w:color w:val="17406D" w:themeColor="text2"/>
                        </w:rPr>
                        <w:t>photos</w:t>
                      </w:r>
                      <w:r w:rsidRPr="00AA1192">
                        <w:rPr>
                          <w:color w:val="17406D" w:themeColor="text2"/>
                        </w:rPr>
                        <w:t xml:space="preserve"> were met with appreciation. However, it was brought to my attention that the membership may be concerned that only the photos of one person were being used and that they </w:t>
                      </w:r>
                      <w:r w:rsidR="00AA1192" w:rsidRPr="00AA1192">
                        <w:rPr>
                          <w:color w:val="17406D" w:themeColor="text2"/>
                        </w:rPr>
                        <w:t xml:space="preserve">would not be of historical value. This was something that I had not considered. My enthusiasm was focused on Kym’s photos and offering them as something beautiful </w:t>
                      </w:r>
                      <w:r w:rsidR="00F921E3" w:rsidRPr="00AA1192">
                        <w:rPr>
                          <w:color w:val="17406D" w:themeColor="text2"/>
                        </w:rPr>
                        <w:t>in</w:t>
                      </w:r>
                      <w:r w:rsidR="00AA1192" w:rsidRPr="00AA1192">
                        <w:rPr>
                          <w:color w:val="17406D" w:themeColor="text2"/>
                        </w:rPr>
                        <w:t xml:space="preserve"> our 2022 calendar. (Something different following COVID_19 restrictions and i</w:t>
                      </w:r>
                      <w:r w:rsidR="00FE7C05">
                        <w:rPr>
                          <w:color w:val="17406D" w:themeColor="text2"/>
                        </w:rPr>
                        <w:t xml:space="preserve">n </w:t>
                      </w:r>
                      <w:r w:rsidR="00AA1192" w:rsidRPr="00AA1192">
                        <w:rPr>
                          <w:color w:val="17406D" w:themeColor="text2"/>
                        </w:rPr>
                        <w:t xml:space="preserve">some regard, perhaps a bit of history for our future.) I hope you will enjoy the 2022 calendar as much as I have in putting it together. The BLHS Calendar committee would like you to share your thoughts with us either before or after seeing the calendar. Personally, I think it will be a good seller and fund raiser for us and apologize if I have taken steps </w:t>
                      </w:r>
                      <w:r w:rsidR="00F921E3" w:rsidRPr="00AA1192">
                        <w:rPr>
                          <w:color w:val="17406D" w:themeColor="text2"/>
                        </w:rPr>
                        <w:t>without more</w:t>
                      </w:r>
                      <w:r w:rsidR="00AA1192" w:rsidRPr="00AA1192">
                        <w:rPr>
                          <w:color w:val="17406D" w:themeColor="text2"/>
                        </w:rPr>
                        <w:t xml:space="preserve"> consideration. We hope to have the 2022 calendar available by the first part of September this year. Our 2023 calendar will return to showing historical photos from our community’s pas</w:t>
                      </w:r>
                      <w:r w:rsidR="00FE7C05">
                        <w:rPr>
                          <w:color w:val="17406D" w:themeColor="text2"/>
                        </w:rPr>
                        <w:t>t</w:t>
                      </w:r>
                      <w:r w:rsidR="00AA1192" w:rsidRPr="00AA1192">
                        <w:rPr>
                          <w:color w:val="17406D" w:themeColor="text2"/>
                        </w:rPr>
                        <w:t xml:space="preserve"> and we would be ever so grateful to see your old photos for consideration. If you have any questions, </w:t>
                      </w:r>
                      <w:r w:rsidR="00FE7C05" w:rsidRPr="00AA1192">
                        <w:rPr>
                          <w:color w:val="17406D" w:themeColor="text2"/>
                        </w:rPr>
                        <w:t>concerns,</w:t>
                      </w:r>
                      <w:r w:rsidR="00AA1192" w:rsidRPr="00AA1192">
                        <w:rPr>
                          <w:color w:val="17406D" w:themeColor="text2"/>
                        </w:rPr>
                        <w:t xml:space="preserve"> or comments you are welcome to email me personally at </w:t>
                      </w:r>
                      <w:hyperlink r:id="rId9" w:history="1">
                        <w:r w:rsidR="00AA1192" w:rsidRPr="00AA1192">
                          <w:rPr>
                            <w:rStyle w:val="Hyperlink"/>
                            <w:color w:val="17406D" w:themeColor="text2"/>
                          </w:rPr>
                          <w:t>blvdbiglakegirl@aol.com</w:t>
                        </w:r>
                      </w:hyperlink>
                      <w:r w:rsidR="00AA1192" w:rsidRPr="00AA1192">
                        <w:rPr>
                          <w:color w:val="17406D" w:themeColor="text2"/>
                        </w:rPr>
                        <w:t xml:space="preserve"> or email BLHS at </w:t>
                      </w:r>
                      <w:r w:rsidR="00FE7C05" w:rsidRPr="00FE7C05">
                        <w:rPr>
                          <w:color w:val="17406D" w:themeColor="text2"/>
                          <w:u w:val="single"/>
                        </w:rPr>
                        <w:t>biglakehistoricalsociety@gmail.com</w:t>
                      </w:r>
                      <w:r w:rsidR="00FE7C05">
                        <w:rPr>
                          <w:color w:val="17406D" w:themeColor="text2"/>
                        </w:rPr>
                        <w:t>.</w:t>
                      </w:r>
                    </w:p>
                    <w:p w14:paraId="54D937ED" w14:textId="0FE28F60" w:rsidR="001D290E" w:rsidRPr="00AA1192" w:rsidRDefault="00AA1192" w:rsidP="00F921E3">
                      <w:pPr>
                        <w:pStyle w:val="BodyText"/>
                        <w:spacing w:line="240" w:lineRule="auto"/>
                        <w:jc w:val="both"/>
                        <w:rPr>
                          <w:color w:val="17406D" w:themeColor="text2"/>
                        </w:rPr>
                      </w:pPr>
                      <w:r w:rsidRPr="00AA1192">
                        <w:rPr>
                          <w:color w:val="17406D" w:themeColor="text2"/>
                        </w:rPr>
                        <w:t xml:space="preserve">. </w:t>
                      </w:r>
                    </w:p>
                    <w:p w14:paraId="455CA55B" w14:textId="0E27CCCE" w:rsidR="001D290E" w:rsidRPr="00F921E3" w:rsidRDefault="00F921E3">
                      <w:pPr>
                        <w:rPr>
                          <w:b/>
                          <w:bCs/>
                          <w:sz w:val="22"/>
                          <w:szCs w:val="22"/>
                        </w:rPr>
                      </w:pPr>
                      <w:r>
                        <w:tab/>
                      </w:r>
                      <w:r>
                        <w:tab/>
                      </w:r>
                      <w:r>
                        <w:tab/>
                      </w:r>
                      <w:r>
                        <w:tab/>
                      </w:r>
                      <w:r>
                        <w:tab/>
                      </w:r>
                      <w:r>
                        <w:tab/>
                      </w:r>
                      <w:r>
                        <w:tab/>
                      </w:r>
                      <w:r>
                        <w:tab/>
                        <w:t xml:space="preserve">  </w:t>
                      </w:r>
                      <w:r w:rsidRPr="00F921E3">
                        <w:rPr>
                          <w:b/>
                          <w:bCs/>
                          <w:color w:val="17406D" w:themeColor="text2"/>
                          <w:sz w:val="22"/>
                          <w:szCs w:val="22"/>
                        </w:rPr>
                        <w:t xml:space="preserve">Pattie </w:t>
                      </w:r>
                      <w:proofErr w:type="spellStart"/>
                      <w:r w:rsidRPr="00F921E3">
                        <w:rPr>
                          <w:b/>
                          <w:bCs/>
                          <w:color w:val="17406D" w:themeColor="text2"/>
                          <w:sz w:val="22"/>
                          <w:szCs w:val="22"/>
                        </w:rPr>
                        <w:t>Hanstad</w:t>
                      </w:r>
                      <w:proofErr w:type="spellEnd"/>
                      <w:r w:rsidRPr="00F921E3">
                        <w:rPr>
                          <w:b/>
                          <w:bCs/>
                          <w:color w:val="17406D" w:themeColor="text2"/>
                          <w:sz w:val="22"/>
                          <w:szCs w:val="22"/>
                        </w:rPr>
                        <w:t xml:space="preserve"> Pleas—Committee Chairperson</w:t>
                      </w:r>
                    </w:p>
                  </w:txbxContent>
                </v:textbox>
              </v:shape>
            </w:pict>
          </mc:Fallback>
        </mc:AlternateContent>
      </w:r>
      <w:r w:rsidR="00B27BA5">
        <w:rPr>
          <w:noProof/>
        </w:rPr>
        <mc:AlternateContent>
          <mc:Choice Requires="wps">
            <w:drawing>
              <wp:anchor distT="0" distB="0" distL="114300" distR="114300" simplePos="0" relativeHeight="251658269" behindDoc="0" locked="0" layoutInCell="1" allowOverlap="1" wp14:anchorId="00EC123A" wp14:editId="41034A7A">
                <wp:simplePos x="0" y="0"/>
                <wp:positionH relativeFrom="page">
                  <wp:posOffset>461818</wp:posOffset>
                </wp:positionH>
                <wp:positionV relativeFrom="page">
                  <wp:posOffset>2466109</wp:posOffset>
                </wp:positionV>
                <wp:extent cx="3886200" cy="277091"/>
                <wp:effectExtent l="0" t="0" r="0" b="2540"/>
                <wp:wrapTight wrapText="bothSides">
                  <wp:wrapPolygon edited="0">
                    <wp:start x="0" y="0"/>
                    <wp:lineTo x="0" y="20807"/>
                    <wp:lineTo x="21529" y="20807"/>
                    <wp:lineTo x="2152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7709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E3A7B2" w14:textId="4DE88A14" w:rsidR="004172FF" w:rsidRPr="004172FF" w:rsidRDefault="00B27BA5" w:rsidP="003F6CA1">
                            <w:pPr>
                              <w:pStyle w:val="Heading5"/>
                              <w:rPr>
                                <w:b/>
                                <w:bCs/>
                                <w:i w:val="0"/>
                                <w:color w:val="auto"/>
                                <w:sz w:val="28"/>
                                <w:szCs w:val="28"/>
                              </w:rPr>
                            </w:pPr>
                            <w:r>
                              <w:rPr>
                                <w:b/>
                                <w:bCs/>
                                <w:i w:val="0"/>
                                <w:color w:val="auto"/>
                                <w:sz w:val="28"/>
                                <w:szCs w:val="28"/>
                              </w:rPr>
                              <w:t>Introducing the 202</w:t>
                            </w:r>
                            <w:r w:rsidR="00C021DF">
                              <w:rPr>
                                <w:b/>
                                <w:bCs/>
                                <w:i w:val="0"/>
                                <w:color w:val="auto"/>
                                <w:sz w:val="28"/>
                                <w:szCs w:val="28"/>
                              </w:rPr>
                              <w:t>2</w:t>
                            </w:r>
                            <w:r>
                              <w:rPr>
                                <w:b/>
                                <w:bCs/>
                                <w:i w:val="0"/>
                                <w:color w:val="auto"/>
                                <w:sz w:val="28"/>
                                <w:szCs w:val="28"/>
                              </w:rPr>
                              <w:t xml:space="preserve"> BLHS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C123A" id="Text Box 169" o:spid="_x0000_s1031" type="#_x0000_t202" style="position:absolute;margin-left:36.35pt;margin-top:194.2pt;width:306pt;height:21.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" filled="f" stroked="f">
                <v:textbox inset="0,0,0,0">
                  <w:txbxContent>
                    <w:p w14:paraId="0FE3A7B2" w14:textId="4DE88A14" w:rsidR="004172FF" w:rsidRPr="004172FF" w:rsidRDefault="00B27BA5" w:rsidP="003F6CA1">
                      <w:pPr>
                        <w:pStyle w:val="Heading5"/>
                        <w:rPr>
                          <w:b/>
                          <w:bCs/>
                          <w:i w:val="0"/>
                          <w:color w:val="auto"/>
                          <w:sz w:val="28"/>
                          <w:szCs w:val="28"/>
                        </w:rPr>
                      </w:pPr>
                      <w:r>
                        <w:rPr>
                          <w:b/>
                          <w:bCs/>
                          <w:i w:val="0"/>
                          <w:color w:val="auto"/>
                          <w:sz w:val="28"/>
                          <w:szCs w:val="28"/>
                        </w:rPr>
                        <w:t>Introducing the 202</w:t>
                      </w:r>
                      <w:r w:rsidR="00C021DF">
                        <w:rPr>
                          <w:b/>
                          <w:bCs/>
                          <w:i w:val="0"/>
                          <w:color w:val="auto"/>
                          <w:sz w:val="28"/>
                          <w:szCs w:val="28"/>
                        </w:rPr>
                        <w:t>2</w:t>
                      </w:r>
                      <w:r>
                        <w:rPr>
                          <w:b/>
                          <w:bCs/>
                          <w:i w:val="0"/>
                          <w:color w:val="auto"/>
                          <w:sz w:val="28"/>
                          <w:szCs w:val="28"/>
                        </w:rPr>
                        <w:t xml:space="preserve"> BLHS Calendar</w:t>
                      </w:r>
                    </w:p>
                  </w:txbxContent>
                </v:textbox>
                <w10:wrap type="tight" anchorx="page" anchory="page"/>
              </v:shape>
            </w:pict>
          </mc:Fallback>
        </mc:AlternateContent>
      </w:r>
      <w:r w:rsidR="00FC5775">
        <w:rPr>
          <w:noProof/>
        </w:rPr>
        <mc:AlternateContent>
          <mc:Choice Requires="wps">
            <w:drawing>
              <wp:anchor distT="0" distB="0" distL="114300" distR="114300" simplePos="0" relativeHeight="251658268" behindDoc="0" locked="0" layoutInCell="1" allowOverlap="1" wp14:anchorId="02FA072E" wp14:editId="0203A244">
                <wp:simplePos x="0" y="0"/>
                <wp:positionH relativeFrom="page">
                  <wp:posOffset>461818</wp:posOffset>
                </wp:positionH>
                <wp:positionV relativeFrom="page">
                  <wp:posOffset>1782618</wp:posOffset>
                </wp:positionV>
                <wp:extent cx="3886200" cy="647700"/>
                <wp:effectExtent l="0" t="0" r="0" b="0"/>
                <wp:wrapTight wrapText="bothSides">
                  <wp:wrapPolygon edited="0">
                    <wp:start x="0" y="0"/>
                    <wp:lineTo x="0" y="21176"/>
                    <wp:lineTo x="21529" y="21176"/>
                    <wp:lineTo x="2152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47700"/>
                        </a:xfrm>
                        <a:prstGeom prst="rect">
                          <a:avLst/>
                        </a:prstGeom>
                        <a:solidFill>
                          <a:schemeClr val="accent5">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246C6B" w14:textId="3C41EDDE" w:rsidR="004172FF" w:rsidRPr="00FC5775" w:rsidRDefault="00FC5775" w:rsidP="003F6CA1">
                            <w:pPr>
                              <w:pStyle w:val="Heading1"/>
                              <w:rPr>
                                <w:sz w:val="36"/>
                                <w:szCs w:val="36"/>
                              </w:rPr>
                            </w:pPr>
                            <w:r>
                              <w:rPr>
                                <w:sz w:val="36"/>
                                <w:szCs w:val="36"/>
                              </w:rPr>
                              <w:t>The more things change, the more they stay the same</w:t>
                            </w:r>
                            <w:proofErr w:type="gramStart"/>
                            <w:r w:rsidR="006E0CDA">
                              <w:rPr>
                                <w:sz w:val="36"/>
                                <w:szCs w:val="36"/>
                              </w:rPr>
                              <w:t>. . .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A072E" id="Text Box 168" o:spid="_x0000_s1032" type="#_x0000_t202" style="position:absolute;margin-left:36.35pt;margin-top:140.35pt;width:306pt;height:5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" fillcolor="#e4f4df [664]" stroked="f">
                <v:textbox inset="0,0,0,0">
                  <w:txbxContent>
                    <w:p w14:paraId="39246C6B" w14:textId="3C41EDDE" w:rsidR="004172FF" w:rsidRPr="00FC5775" w:rsidRDefault="00FC5775" w:rsidP="003F6CA1">
                      <w:pPr>
                        <w:pStyle w:val="Heading1"/>
                        <w:rPr>
                          <w:sz w:val="36"/>
                          <w:szCs w:val="36"/>
                        </w:rPr>
                      </w:pPr>
                      <w:r>
                        <w:rPr>
                          <w:sz w:val="36"/>
                          <w:szCs w:val="36"/>
                        </w:rPr>
                        <w:t>The more things change, the more they stay the same</w:t>
                      </w:r>
                      <w:proofErr w:type="gramStart"/>
                      <w:r w:rsidR="006E0CDA">
                        <w:rPr>
                          <w:sz w:val="36"/>
                          <w:szCs w:val="36"/>
                        </w:rPr>
                        <w:t>. . .  .</w:t>
                      </w:r>
                      <w:proofErr w:type="gramEnd"/>
                    </w:p>
                  </w:txbxContent>
                </v:textbox>
                <w10:wrap type="tight" anchorx="page" anchory="page"/>
              </v:shape>
            </w:pict>
          </mc:Fallback>
        </mc:AlternateContent>
      </w:r>
      <w:r w:rsidR="00F13431">
        <w:rPr>
          <w:noProof/>
        </w:rPr>
        <mc:AlternateContent>
          <mc:Choice Requires="wps">
            <w:drawing>
              <wp:anchor distT="0" distB="0" distL="114300" distR="114300" simplePos="0" relativeHeight="251663440" behindDoc="0" locked="0" layoutInCell="1" allowOverlap="1" wp14:anchorId="2A52E380" wp14:editId="729B21DF">
                <wp:simplePos x="0" y="0"/>
                <wp:positionH relativeFrom="page">
                  <wp:posOffset>184785</wp:posOffset>
                </wp:positionH>
                <wp:positionV relativeFrom="page">
                  <wp:posOffset>5644515</wp:posOffset>
                </wp:positionV>
                <wp:extent cx="2344319" cy="0"/>
                <wp:effectExtent l="0" t="0" r="18415" b="25400"/>
                <wp:wrapNone/>
                <wp:docPr id="284" name="Line 23"/>
                <wp:cNvGraphicFramePr/>
                <a:graphic xmlns:a="http://schemas.openxmlformats.org/drawingml/2006/main">
                  <a:graphicData uri="http://schemas.microsoft.com/office/word/2010/wordprocessingShape">
                    <wps:wsp>
                      <wps:cNvCnPr/>
                      <wps:spPr bwMode="auto">
                        <a:xfrm>
                          <a:off x="0" y="0"/>
                          <a:ext cx="2344319" cy="0"/>
                        </a:xfrm>
                        <a:prstGeom prst="line">
                          <a:avLst/>
                        </a:prstGeom>
                        <a:noFill/>
                        <a:ln w="12700">
                          <a:solidFill>
                            <a:schemeClr val="bg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w14:anchorId="38B627CF" id="Line 23" o:spid="_x0000_s1026" style="position:absolute;z-index:251663440;visibility:visible;mso-wrap-style:square;mso-wrap-distance-left:9pt;mso-wrap-distance-top:0;mso-wrap-distance-right:9pt;mso-wrap-distance-bottom:0;mso-position-horizontal:absolute;mso-position-horizontal-relative:page;mso-position-vertical:absolute;mso-position-vertical-relative:page" from="14.55pt,444.45pt" to="199.15pt,44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" strokecolor="white [3212]" strokeweight="1pt">
                <w10:wrap anchorx="page" anchory="page"/>
              </v:line>
            </w:pict>
          </mc:Fallback>
        </mc:AlternateContent>
      </w:r>
      <w:r w:rsidR="00AA5507">
        <w:rPr>
          <w:noProof/>
        </w:rPr>
        <mc:AlternateContent>
          <mc:Choice Requires="wps">
            <w:drawing>
              <wp:anchor distT="0" distB="0" distL="114300" distR="114300" simplePos="0" relativeHeight="251658277" behindDoc="0" locked="0" layoutInCell="1" allowOverlap="1" wp14:anchorId="65D228F1" wp14:editId="028DE918">
                <wp:simplePos x="0" y="0"/>
                <wp:positionH relativeFrom="page">
                  <wp:posOffset>4756785</wp:posOffset>
                </wp:positionH>
                <wp:positionV relativeFrom="page">
                  <wp:posOffset>3327400</wp:posOffset>
                </wp:positionV>
                <wp:extent cx="2377440" cy="274320"/>
                <wp:effectExtent l="0" t="0" r="10160" b="5080"/>
                <wp:wrapTight wrapText="bothSides">
                  <wp:wrapPolygon edited="0">
                    <wp:start x="0" y="0"/>
                    <wp:lineTo x="0" y="20000"/>
                    <wp:lineTo x="21462" y="20000"/>
                    <wp:lineTo x="21462"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B50B60" w14:textId="77777777" w:rsidR="004172FF" w:rsidRPr="00AA5507" w:rsidRDefault="004172FF" w:rsidP="003F6CA1">
                            <w:pPr>
                              <w:pStyle w:val="Heading4"/>
                              <w:rPr>
                                <w:b/>
                              </w:rPr>
                            </w:pPr>
                            <w:r w:rsidRPr="00AA5507">
                              <w:rPr>
                                <w:b/>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28F1" id="Text Box 220" o:spid="_x0000_s1033" type="#_x0000_t202" style="position:absolute;margin-left:374.55pt;margin-top:262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" filled="f" stroked="f">
                <v:textbox inset="0,0,0,0">
                  <w:txbxContent>
                    <w:p w14:paraId="7CB50B60" w14:textId="77777777" w:rsidR="004172FF" w:rsidRPr="00AA5507" w:rsidRDefault="004172FF" w:rsidP="003F6CA1">
                      <w:pPr>
                        <w:pStyle w:val="Heading4"/>
                        <w:rPr>
                          <w:b/>
                        </w:rPr>
                      </w:pPr>
                      <w:r w:rsidRPr="00AA5507">
                        <w:rPr>
                          <w:b/>
                        </w:rPr>
                        <w:t>BOARD</w:t>
                      </w:r>
                    </w:p>
                  </w:txbxContent>
                </v:textbox>
                <w10:wrap type="tight" anchorx="page" anchory="page"/>
              </v:shape>
            </w:pict>
          </mc:Fallback>
        </mc:AlternateContent>
      </w:r>
      <w:r w:rsidR="00AA5507">
        <w:rPr>
          <w:noProof/>
        </w:rPr>
        <mc:AlternateContent>
          <mc:Choice Requires="wps">
            <w:drawing>
              <wp:anchor distT="0" distB="0" distL="114300" distR="114300" simplePos="0" relativeHeight="251658282" behindDoc="0" locked="0" layoutInCell="1" allowOverlap="1" wp14:anchorId="36FB58BE" wp14:editId="638854D3">
                <wp:simplePos x="0" y="0"/>
                <wp:positionH relativeFrom="page">
                  <wp:posOffset>4752975</wp:posOffset>
                </wp:positionH>
                <wp:positionV relativeFrom="page">
                  <wp:posOffset>2628900</wp:posOffset>
                </wp:positionV>
                <wp:extent cx="2367915" cy="698500"/>
                <wp:effectExtent l="0" t="0" r="19685" b="12700"/>
                <wp:wrapTight wrapText="bothSides">
                  <wp:wrapPolygon edited="0">
                    <wp:start x="0" y="0"/>
                    <wp:lineTo x="0" y="21207"/>
                    <wp:lineTo x="21548" y="21207"/>
                    <wp:lineTo x="21548"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698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9087229" w14:textId="0E0BFB1B" w:rsidR="004172FF" w:rsidRDefault="004172FF" w:rsidP="003F6CA1">
                            <w:pPr>
                              <w:pStyle w:val="BodyText2"/>
                              <w:rPr>
                                <w:rFonts w:ascii="Cambria" w:hAnsi="Cambria"/>
                                <w:b/>
                                <w:sz w:val="20"/>
                                <w:szCs w:val="20"/>
                              </w:rPr>
                            </w:pPr>
                            <w:r>
                              <w:rPr>
                                <w:rFonts w:ascii="Cambria" w:hAnsi="Cambria"/>
                                <w:b/>
                                <w:sz w:val="20"/>
                                <w:szCs w:val="20"/>
                              </w:rPr>
                              <w:t>President</w:t>
                            </w:r>
                            <w:r>
                              <w:rPr>
                                <w:rFonts w:ascii="Cambria" w:hAnsi="Cambria"/>
                                <w:b/>
                                <w:sz w:val="20"/>
                                <w:szCs w:val="20"/>
                              </w:rPr>
                              <w:tab/>
                            </w:r>
                            <w:r>
                              <w:rPr>
                                <w:rFonts w:ascii="Cambria" w:hAnsi="Cambria"/>
                                <w:b/>
                                <w:sz w:val="20"/>
                                <w:szCs w:val="20"/>
                              </w:rPr>
                              <w:tab/>
                            </w:r>
                            <w:r w:rsidR="008C765E">
                              <w:rPr>
                                <w:rFonts w:ascii="Cambria" w:hAnsi="Cambria"/>
                                <w:b/>
                                <w:sz w:val="20"/>
                                <w:szCs w:val="20"/>
                              </w:rPr>
                              <w:t>Jim Farmer</w:t>
                            </w:r>
                          </w:p>
                          <w:p w14:paraId="74105FBD" w14:textId="1894A890" w:rsidR="004172FF" w:rsidRDefault="004172FF" w:rsidP="003F6CA1">
                            <w:pPr>
                              <w:pStyle w:val="BodyText2"/>
                              <w:rPr>
                                <w:rFonts w:ascii="Cambria" w:hAnsi="Cambria"/>
                                <w:b/>
                                <w:sz w:val="20"/>
                                <w:szCs w:val="20"/>
                              </w:rPr>
                            </w:pPr>
                            <w:r>
                              <w:rPr>
                                <w:rFonts w:ascii="Cambria" w:hAnsi="Cambria"/>
                                <w:b/>
                                <w:sz w:val="20"/>
                                <w:szCs w:val="20"/>
                              </w:rPr>
                              <w:t>Vice President</w:t>
                            </w:r>
                            <w:r>
                              <w:rPr>
                                <w:rFonts w:ascii="Cambria" w:hAnsi="Cambria"/>
                                <w:b/>
                                <w:sz w:val="20"/>
                                <w:szCs w:val="20"/>
                              </w:rPr>
                              <w:tab/>
                            </w:r>
                            <w:r>
                              <w:rPr>
                                <w:rFonts w:ascii="Cambria" w:hAnsi="Cambria"/>
                                <w:b/>
                                <w:sz w:val="20"/>
                                <w:szCs w:val="20"/>
                              </w:rPr>
                              <w:tab/>
                            </w:r>
                            <w:r w:rsidR="008C765E">
                              <w:rPr>
                                <w:rFonts w:ascii="Cambria" w:hAnsi="Cambria"/>
                                <w:b/>
                                <w:sz w:val="20"/>
                                <w:szCs w:val="20"/>
                              </w:rPr>
                              <w:t>Lloyd Watkinson</w:t>
                            </w:r>
                          </w:p>
                          <w:p w14:paraId="1A136260" w14:textId="2E9230C7" w:rsidR="008C765E" w:rsidRDefault="008C765E" w:rsidP="003F6CA1">
                            <w:pPr>
                              <w:pStyle w:val="BodyText2"/>
                              <w:rPr>
                                <w:rFonts w:ascii="Cambria" w:hAnsi="Cambria"/>
                                <w:b/>
                                <w:sz w:val="20"/>
                                <w:szCs w:val="20"/>
                              </w:rPr>
                            </w:pPr>
                            <w:r>
                              <w:rPr>
                                <w:rFonts w:ascii="Cambria" w:hAnsi="Cambria"/>
                                <w:b/>
                                <w:sz w:val="20"/>
                                <w:szCs w:val="20"/>
                              </w:rPr>
                              <w:t>Secretary</w:t>
                            </w:r>
                            <w:r>
                              <w:rPr>
                                <w:rFonts w:ascii="Cambria" w:hAnsi="Cambria"/>
                                <w:b/>
                                <w:sz w:val="20"/>
                                <w:szCs w:val="20"/>
                              </w:rPr>
                              <w:tab/>
                            </w:r>
                            <w:r>
                              <w:rPr>
                                <w:rFonts w:ascii="Cambria" w:hAnsi="Cambria"/>
                                <w:b/>
                                <w:sz w:val="20"/>
                                <w:szCs w:val="20"/>
                              </w:rPr>
                              <w:tab/>
                              <w:t>Pattie Pleas</w:t>
                            </w:r>
                          </w:p>
                          <w:p w14:paraId="3335D57D" w14:textId="616F1361" w:rsidR="004172FF" w:rsidRPr="00AA5507" w:rsidRDefault="004172FF" w:rsidP="003F6CA1">
                            <w:pPr>
                              <w:pStyle w:val="BodyText2"/>
                              <w:rPr>
                                <w:rFonts w:ascii="Cambria" w:hAnsi="Cambria"/>
                                <w:b/>
                                <w:sz w:val="20"/>
                                <w:szCs w:val="20"/>
                              </w:rPr>
                            </w:pPr>
                            <w:r>
                              <w:rPr>
                                <w:rFonts w:ascii="Cambria" w:hAnsi="Cambria"/>
                                <w:b/>
                                <w:sz w:val="20"/>
                                <w:szCs w:val="20"/>
                              </w:rPr>
                              <w:t>Treasurer/Historian</w:t>
                            </w:r>
                            <w:r>
                              <w:rPr>
                                <w:rFonts w:ascii="Cambria" w:hAnsi="Cambria"/>
                                <w:b/>
                                <w:sz w:val="20"/>
                                <w:szCs w:val="20"/>
                              </w:rPr>
                              <w:tab/>
                              <w:t>Melba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58BE" id="Text Box 242" o:spid="_x0000_s1034" type="#_x0000_t202" style="position:absolute;margin-left:374.25pt;margin-top:207pt;width:186.45pt;height:5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" filled="f" stroked="f">
                <v:textbox inset="0,0,0,0">
                  <w:txbxContent>
                    <w:p w14:paraId="19087229" w14:textId="0E0BFB1B" w:rsidR="004172FF" w:rsidRDefault="004172FF" w:rsidP="003F6CA1">
                      <w:pPr>
                        <w:pStyle w:val="BodyText2"/>
                        <w:rPr>
                          <w:rFonts w:ascii="Cambria" w:hAnsi="Cambria"/>
                          <w:b/>
                          <w:sz w:val="20"/>
                          <w:szCs w:val="20"/>
                        </w:rPr>
                      </w:pPr>
                      <w:r>
                        <w:rPr>
                          <w:rFonts w:ascii="Cambria" w:hAnsi="Cambria"/>
                          <w:b/>
                          <w:sz w:val="20"/>
                          <w:szCs w:val="20"/>
                        </w:rPr>
                        <w:t>President</w:t>
                      </w:r>
                      <w:r>
                        <w:rPr>
                          <w:rFonts w:ascii="Cambria" w:hAnsi="Cambria"/>
                          <w:b/>
                          <w:sz w:val="20"/>
                          <w:szCs w:val="20"/>
                        </w:rPr>
                        <w:tab/>
                      </w:r>
                      <w:r>
                        <w:rPr>
                          <w:rFonts w:ascii="Cambria" w:hAnsi="Cambria"/>
                          <w:b/>
                          <w:sz w:val="20"/>
                          <w:szCs w:val="20"/>
                        </w:rPr>
                        <w:tab/>
                      </w:r>
                      <w:r w:rsidR="008C765E">
                        <w:rPr>
                          <w:rFonts w:ascii="Cambria" w:hAnsi="Cambria"/>
                          <w:b/>
                          <w:sz w:val="20"/>
                          <w:szCs w:val="20"/>
                        </w:rPr>
                        <w:t>Jim Farmer</w:t>
                      </w:r>
                    </w:p>
                    <w:p w14:paraId="74105FBD" w14:textId="1894A890" w:rsidR="004172FF" w:rsidRDefault="004172FF" w:rsidP="003F6CA1">
                      <w:pPr>
                        <w:pStyle w:val="BodyText2"/>
                        <w:rPr>
                          <w:rFonts w:ascii="Cambria" w:hAnsi="Cambria"/>
                          <w:b/>
                          <w:sz w:val="20"/>
                          <w:szCs w:val="20"/>
                        </w:rPr>
                      </w:pPr>
                      <w:r>
                        <w:rPr>
                          <w:rFonts w:ascii="Cambria" w:hAnsi="Cambria"/>
                          <w:b/>
                          <w:sz w:val="20"/>
                          <w:szCs w:val="20"/>
                        </w:rPr>
                        <w:t>Vice President</w:t>
                      </w:r>
                      <w:r>
                        <w:rPr>
                          <w:rFonts w:ascii="Cambria" w:hAnsi="Cambria"/>
                          <w:b/>
                          <w:sz w:val="20"/>
                          <w:szCs w:val="20"/>
                        </w:rPr>
                        <w:tab/>
                      </w:r>
                      <w:r>
                        <w:rPr>
                          <w:rFonts w:ascii="Cambria" w:hAnsi="Cambria"/>
                          <w:b/>
                          <w:sz w:val="20"/>
                          <w:szCs w:val="20"/>
                        </w:rPr>
                        <w:tab/>
                      </w:r>
                      <w:r w:rsidR="008C765E">
                        <w:rPr>
                          <w:rFonts w:ascii="Cambria" w:hAnsi="Cambria"/>
                          <w:b/>
                          <w:sz w:val="20"/>
                          <w:szCs w:val="20"/>
                        </w:rPr>
                        <w:t>Lloyd Watkinson</w:t>
                      </w:r>
                    </w:p>
                    <w:p w14:paraId="1A136260" w14:textId="2E9230C7" w:rsidR="008C765E" w:rsidRDefault="008C765E" w:rsidP="003F6CA1">
                      <w:pPr>
                        <w:pStyle w:val="BodyText2"/>
                        <w:rPr>
                          <w:rFonts w:ascii="Cambria" w:hAnsi="Cambria"/>
                          <w:b/>
                          <w:sz w:val="20"/>
                          <w:szCs w:val="20"/>
                        </w:rPr>
                      </w:pPr>
                      <w:r>
                        <w:rPr>
                          <w:rFonts w:ascii="Cambria" w:hAnsi="Cambria"/>
                          <w:b/>
                          <w:sz w:val="20"/>
                          <w:szCs w:val="20"/>
                        </w:rPr>
                        <w:t>Secretary</w:t>
                      </w:r>
                      <w:r>
                        <w:rPr>
                          <w:rFonts w:ascii="Cambria" w:hAnsi="Cambria"/>
                          <w:b/>
                          <w:sz w:val="20"/>
                          <w:szCs w:val="20"/>
                        </w:rPr>
                        <w:tab/>
                      </w:r>
                      <w:r>
                        <w:rPr>
                          <w:rFonts w:ascii="Cambria" w:hAnsi="Cambria"/>
                          <w:b/>
                          <w:sz w:val="20"/>
                          <w:szCs w:val="20"/>
                        </w:rPr>
                        <w:tab/>
                        <w:t>Pattie Pleas</w:t>
                      </w:r>
                    </w:p>
                    <w:p w14:paraId="3335D57D" w14:textId="616F1361" w:rsidR="004172FF" w:rsidRPr="00AA5507" w:rsidRDefault="004172FF" w:rsidP="003F6CA1">
                      <w:pPr>
                        <w:pStyle w:val="BodyText2"/>
                        <w:rPr>
                          <w:rFonts w:ascii="Cambria" w:hAnsi="Cambria"/>
                          <w:b/>
                          <w:sz w:val="20"/>
                          <w:szCs w:val="20"/>
                        </w:rPr>
                      </w:pPr>
                      <w:r>
                        <w:rPr>
                          <w:rFonts w:ascii="Cambria" w:hAnsi="Cambria"/>
                          <w:b/>
                          <w:sz w:val="20"/>
                          <w:szCs w:val="20"/>
                        </w:rPr>
                        <w:t>Treasurer/Historian</w:t>
                      </w:r>
                      <w:r>
                        <w:rPr>
                          <w:rFonts w:ascii="Cambria" w:hAnsi="Cambria"/>
                          <w:b/>
                          <w:sz w:val="20"/>
                          <w:szCs w:val="20"/>
                        </w:rPr>
                        <w:tab/>
                        <w:t>Melba Hall</w:t>
                      </w:r>
                    </w:p>
                  </w:txbxContent>
                </v:textbox>
                <w10:wrap type="tight" anchorx="page" anchory="page"/>
              </v:shape>
            </w:pict>
          </mc:Fallback>
        </mc:AlternateContent>
      </w:r>
      <w:r w:rsidR="00AA5507">
        <w:rPr>
          <w:noProof/>
        </w:rPr>
        <mc:AlternateContent>
          <mc:Choice Requires="wps">
            <w:drawing>
              <wp:anchor distT="0" distB="0" distL="114300" distR="114300" simplePos="0" relativeHeight="251658275" behindDoc="0" locked="0" layoutInCell="1" allowOverlap="1" wp14:anchorId="002B20C3" wp14:editId="119480DB">
                <wp:simplePos x="0" y="0"/>
                <wp:positionH relativeFrom="page">
                  <wp:posOffset>4756785</wp:posOffset>
                </wp:positionH>
                <wp:positionV relativeFrom="page">
                  <wp:posOffset>1981200</wp:posOffset>
                </wp:positionV>
                <wp:extent cx="2377440" cy="444500"/>
                <wp:effectExtent l="0" t="0" r="10160" b="12700"/>
                <wp:wrapTight wrapText="bothSides">
                  <wp:wrapPolygon edited="0">
                    <wp:start x="0" y="0"/>
                    <wp:lineTo x="0" y="20983"/>
                    <wp:lineTo x="21462" y="20983"/>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46058C" w14:textId="77777777" w:rsidR="004172FF" w:rsidRPr="00AA5507" w:rsidRDefault="004172FF" w:rsidP="003F6CA1">
                            <w:pPr>
                              <w:pStyle w:val="Heading3"/>
                              <w:rPr>
                                <w:rFonts w:asciiTheme="minorHAnsi" w:hAnsiTheme="minorHAnsi"/>
                              </w:rPr>
                            </w:pPr>
                            <w:r w:rsidRPr="00AA5507">
                              <w:rPr>
                                <w:rFonts w:asciiTheme="minorHAnsi" w:hAnsiTheme="minorHAnsi"/>
                              </w:rPr>
                              <w:t>HISTORICAL SOCIETY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B20C3" id="Text Box 218" o:spid="_x0000_s1035" type="#_x0000_t202" style="position:absolute;margin-left:374.55pt;margin-top:156pt;width:187.2pt;height:3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" filled="f" stroked="f">
                <v:textbox inset="0,0,0,0">
                  <w:txbxContent>
                    <w:p w14:paraId="7846058C" w14:textId="77777777" w:rsidR="004172FF" w:rsidRPr="00AA5507" w:rsidRDefault="004172FF" w:rsidP="003F6CA1">
                      <w:pPr>
                        <w:pStyle w:val="Heading3"/>
                        <w:rPr>
                          <w:rFonts w:asciiTheme="minorHAnsi" w:hAnsiTheme="minorHAnsi"/>
                        </w:rPr>
                      </w:pPr>
                      <w:r w:rsidRPr="00AA5507">
                        <w:rPr>
                          <w:rFonts w:asciiTheme="minorHAnsi" w:hAnsiTheme="minorHAnsi"/>
                        </w:rPr>
                        <w:t>HISTORICAL SOCIETY OFFICERS</w:t>
                      </w:r>
                    </w:p>
                  </w:txbxContent>
                </v:textbox>
                <w10:wrap type="tight" anchorx="page" anchory="page"/>
              </v:shape>
            </w:pict>
          </mc:Fallback>
        </mc:AlternateContent>
      </w:r>
      <w:r w:rsidR="003F6CA1">
        <w:rPr>
          <w:noProof/>
        </w:rPr>
        <mc:AlternateContent>
          <mc:Choice Requires="wps">
            <w:drawing>
              <wp:anchor distT="0" distB="0" distL="114300" distR="114300" simplePos="0" relativeHeight="251659344" behindDoc="0" locked="0" layoutInCell="1" allowOverlap="1" wp14:anchorId="092004E4" wp14:editId="2C684A92">
                <wp:simplePos x="0" y="0"/>
                <wp:positionH relativeFrom="page">
                  <wp:posOffset>8597900</wp:posOffset>
                </wp:positionH>
                <wp:positionV relativeFrom="page">
                  <wp:posOffset>1562100</wp:posOffset>
                </wp:positionV>
                <wp:extent cx="297815" cy="914400"/>
                <wp:effectExtent l="0" t="0" r="0" b="0"/>
                <wp:wrapThrough wrapText="bothSides">
                  <wp:wrapPolygon edited="0">
                    <wp:start x="600" y="0"/>
                    <wp:lineTo x="600" y="21000"/>
                    <wp:lineTo x="20400" y="21000"/>
                    <wp:lineTo x="20400" y="0"/>
                    <wp:lineTo x="600" y="0"/>
                  </wp:wrapPolygon>
                </wp:wrapThrough>
                <wp:docPr id="282" name="Text Box 28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60813D" w14:textId="77777777" w:rsidR="004172FF" w:rsidRDefault="004172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004E4" id="Text Box 282" o:spid="_x0000_s1036" type="#_x0000_t202" style="position:absolute;margin-left:677pt;margin-top:123pt;width:23.45pt;height:1in;z-index:2516593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" filled="f" stroked="f">
                <v:textbox>
                  <w:txbxContent>
                    <w:p w14:paraId="0E60813D" w14:textId="77777777" w:rsidR="004172FF" w:rsidRDefault="004172FF"/>
                  </w:txbxContent>
                </v:textbox>
                <w10:wrap type="through"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3801815D" wp14:editId="5C9C271C">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EB4A68"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" strokecolor="#dbeff9 [3214]" strokeweight="3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E472628" wp14:editId="411DBEF0">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solidFill>
                          <a:schemeClr val="tx2">
                            <a:lumMod val="10000"/>
                            <a:lumOff val="9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F379DD" w14:textId="77777777" w:rsidR="004172FF" w:rsidRPr="00ED28DC" w:rsidRDefault="004172FF" w:rsidP="003F6CA1">
                            <w:pPr>
                              <w:pStyle w:val="Title"/>
                              <w:rPr>
                                <w:rFonts w:ascii="Calibri" w:hAnsi="Calibri"/>
                                <w:b/>
                                <w:sz w:val="120"/>
                                <w:szCs w:val="120"/>
                              </w:rPr>
                            </w:pPr>
                            <w:r w:rsidRPr="00ED28DC">
                              <w:rPr>
                                <w:rFonts w:ascii="Calibri" w:hAnsi="Calibri"/>
                                <w:b/>
                                <w:sz w:val="120"/>
                                <w:szCs w:val="120"/>
                              </w:rPr>
                              <w:t>BLHS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2628" id="Text Box 167" o:spid="_x0000_s1037"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" fillcolor="#e0ebf8 [351]" stroked="f">
                <v:textbox inset="0,0,0,0">
                  <w:txbxContent>
                    <w:p w14:paraId="45F379DD" w14:textId="77777777" w:rsidR="004172FF" w:rsidRPr="00ED28DC" w:rsidRDefault="004172FF" w:rsidP="003F6CA1">
                      <w:pPr>
                        <w:pStyle w:val="Title"/>
                        <w:rPr>
                          <w:rFonts w:ascii="Calibri" w:hAnsi="Calibri"/>
                          <w:b/>
                          <w:sz w:val="120"/>
                          <w:szCs w:val="120"/>
                        </w:rPr>
                      </w:pPr>
                      <w:r w:rsidRPr="00ED28DC">
                        <w:rPr>
                          <w:rFonts w:ascii="Calibri" w:hAnsi="Calibri"/>
                          <w:b/>
                          <w:sz w:val="120"/>
                          <w:szCs w:val="120"/>
                        </w:rPr>
                        <w:t>BLHS NEWSLETTER</w:t>
                      </w:r>
                    </w:p>
                  </w:txbxContent>
                </v:textbox>
                <w10:wrap type="tight" anchorx="page" anchory="page"/>
              </v:shape>
            </w:pict>
          </mc:Fallback>
        </mc:AlternateContent>
      </w:r>
      <w:r w:rsidR="00DE5A27">
        <w:br w:type="page"/>
      </w:r>
    </w:p>
    <w:p w14:paraId="6A31B4CC" w14:textId="5BF86253" w:rsidR="007D481D" w:rsidRDefault="006E0CDA" w:rsidP="00B35A76">
      <w:r>
        <w:rPr>
          <w:noProof/>
        </w:rPr>
        <w:lastRenderedPageBreak/>
        <w:drawing>
          <wp:anchor distT="0" distB="0" distL="118745" distR="118745" simplePos="0" relativeHeight="251685968" behindDoc="0" locked="0" layoutInCell="1" allowOverlap="1" wp14:anchorId="1A30AE6D" wp14:editId="35E06F4D">
            <wp:simplePos x="0" y="0"/>
            <wp:positionH relativeFrom="page">
              <wp:posOffset>542925</wp:posOffset>
            </wp:positionH>
            <wp:positionV relativeFrom="page">
              <wp:posOffset>752482</wp:posOffset>
            </wp:positionV>
            <wp:extent cx="2300615" cy="1533525"/>
            <wp:effectExtent l="0" t="0" r="0" b="371475"/>
            <wp:wrapTight wrapText="bothSides">
              <wp:wrapPolygon edited="0">
                <wp:start x="1431" y="0"/>
                <wp:lineTo x="0" y="1073"/>
                <wp:lineTo x="0" y="26653"/>
                <wp:lineTo x="21463" y="26653"/>
                <wp:lineTo x="21463" y="1252"/>
                <wp:lineTo x="20032" y="0"/>
                <wp:lineTo x="1431"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laceholder"/>
                    <pic:cNvPicPr>
                      <a:picLocks noChangeAspect="1" noChangeArrowheads="1"/>
                    </pic:cNvPicPr>
                  </pic:nvPicPr>
                  <pic:blipFill>
                    <a:blip r:embed="rId10"/>
                    <a:srcRect l="5124" r="5124"/>
                    <a:stretch>
                      <a:fillRect/>
                    </a:stretch>
                  </pic:blipFill>
                  <pic:spPr bwMode="auto">
                    <a:xfrm>
                      <a:off x="0" y="0"/>
                      <a:ext cx="2300615" cy="153352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7D481D">
        <w:rPr>
          <w:noProof/>
        </w:rPr>
        <mc:AlternateContent>
          <mc:Choice Requires="wps">
            <w:drawing>
              <wp:anchor distT="0" distB="0" distL="114300" distR="114300" simplePos="0" relativeHeight="251671632" behindDoc="0" locked="0" layoutInCell="1" allowOverlap="1" wp14:anchorId="04A6C432" wp14:editId="618D10C6">
                <wp:simplePos x="0" y="0"/>
                <wp:positionH relativeFrom="column">
                  <wp:posOffset>2543983</wp:posOffset>
                </wp:positionH>
                <wp:positionV relativeFrom="paragraph">
                  <wp:posOffset>1205172</wp:posOffset>
                </wp:positionV>
                <wp:extent cx="4239895" cy="788323"/>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4239895" cy="788323"/>
                        </a:xfrm>
                        <a:prstGeom prst="rect">
                          <a:avLst/>
                        </a:prstGeom>
                        <a:solidFill>
                          <a:schemeClr val="accent5">
                            <a:lumMod val="20000"/>
                            <a:lumOff val="80000"/>
                          </a:schemeClr>
                        </a:solidFill>
                        <a:ln w="6350">
                          <a:noFill/>
                        </a:ln>
                      </wps:spPr>
                      <wps:txbx>
                        <w:txbxContent>
                          <w:p w14:paraId="070CDDE4" w14:textId="679394D6" w:rsidR="007D481D" w:rsidRDefault="007D481D" w:rsidP="00A23F8B">
                            <w:pPr>
                              <w:jc w:val="center"/>
                              <w:rPr>
                                <w:b/>
                                <w:bCs/>
                                <w:color w:val="112F51" w:themeColor="text2" w:themeShade="BF"/>
                                <w:sz w:val="40"/>
                                <w:szCs w:val="40"/>
                              </w:rPr>
                            </w:pPr>
                            <w:r w:rsidRPr="00FC5775">
                              <w:rPr>
                                <w:b/>
                                <w:bCs/>
                                <w:color w:val="112F51" w:themeColor="text2" w:themeShade="BF"/>
                                <w:sz w:val="40"/>
                                <w:szCs w:val="40"/>
                              </w:rPr>
                              <w:t>My Blissful Big Lake Childhood</w:t>
                            </w:r>
                          </w:p>
                          <w:p w14:paraId="23C1C0F7" w14:textId="1FC97203" w:rsidR="00FC5775" w:rsidRPr="00FC5775" w:rsidRDefault="00FC5775" w:rsidP="00A23F8B">
                            <w:pPr>
                              <w:jc w:val="center"/>
                              <w:rPr>
                                <w:b/>
                                <w:bCs/>
                                <w:color w:val="112F51" w:themeColor="text2" w:themeShade="BF"/>
                                <w:sz w:val="28"/>
                                <w:szCs w:val="28"/>
                              </w:rPr>
                            </w:pPr>
                            <w:r w:rsidRPr="00FC5775">
                              <w:rPr>
                                <w:rFonts w:ascii="Calibri" w:hAnsi="Calibri"/>
                                <w:b/>
                                <w:bCs/>
                                <w:color w:val="17406D" w:themeColor="text2"/>
                                <w:sz w:val="28"/>
                                <w:szCs w:val="28"/>
                              </w:rPr>
                              <w:t xml:space="preserve">As Told </w:t>
                            </w:r>
                            <w:r w:rsidR="00D0775B" w:rsidRPr="00FC5775">
                              <w:rPr>
                                <w:rFonts w:ascii="Calibri" w:hAnsi="Calibri"/>
                                <w:b/>
                                <w:bCs/>
                                <w:color w:val="17406D" w:themeColor="text2"/>
                                <w:sz w:val="28"/>
                                <w:szCs w:val="28"/>
                              </w:rPr>
                              <w:t>by</w:t>
                            </w:r>
                            <w:r w:rsidRPr="00FC5775">
                              <w:rPr>
                                <w:rFonts w:ascii="Calibri" w:hAnsi="Calibri"/>
                                <w:b/>
                                <w:bCs/>
                                <w:color w:val="17406D" w:themeColor="text2"/>
                                <w:sz w:val="28"/>
                                <w:szCs w:val="28"/>
                              </w:rPr>
                              <w:t xml:space="preserve"> Carol (</w:t>
                            </w:r>
                            <w:proofErr w:type="spellStart"/>
                            <w:r w:rsidRPr="00FC5775">
                              <w:rPr>
                                <w:rFonts w:ascii="Calibri" w:hAnsi="Calibri"/>
                                <w:b/>
                                <w:bCs/>
                                <w:color w:val="17406D" w:themeColor="text2"/>
                                <w:sz w:val="28"/>
                                <w:szCs w:val="28"/>
                              </w:rPr>
                              <w:t>Roundal</w:t>
                            </w:r>
                            <w:proofErr w:type="spellEnd"/>
                            <w:r w:rsidRPr="00FC5775">
                              <w:rPr>
                                <w:rFonts w:ascii="Calibri" w:hAnsi="Calibri"/>
                                <w:b/>
                                <w:bCs/>
                                <w:color w:val="17406D" w:themeColor="text2"/>
                                <w:sz w:val="28"/>
                                <w:szCs w:val="28"/>
                              </w:rPr>
                              <w:t>) Rondell</w:t>
                            </w:r>
                          </w:p>
                          <w:p w14:paraId="2A950668" w14:textId="77777777" w:rsidR="00FC5775" w:rsidRPr="00FC5775" w:rsidRDefault="00FC5775" w:rsidP="00A23F8B">
                            <w:pPr>
                              <w:jc w:val="center"/>
                              <w:rPr>
                                <w:b/>
                                <w:bCs/>
                                <w:color w:val="112F51" w:themeColor="text2" w:themeShade="BF"/>
                                <w:sz w:val="40"/>
                                <w:szCs w:val="40"/>
                              </w:rPr>
                            </w:pPr>
                          </w:p>
                          <w:p w14:paraId="2D4D4FB7" w14:textId="48051BEB" w:rsidR="007D481D" w:rsidRPr="00A23F8B" w:rsidRDefault="007D481D" w:rsidP="007D481D">
                            <w:pPr>
                              <w:jc w:val="center"/>
                              <w:rPr>
                                <w:rFonts w:ascii="Calibri" w:hAnsi="Calibri"/>
                                <w:b/>
                                <w:bCs/>
                                <w:color w:val="17406D"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C432" id="Text Box 9" o:spid="_x0000_s1038" type="#_x0000_t202" style="position:absolute;margin-left:200.3pt;margin-top:94.9pt;width:333.85pt;height:62.05pt;z-index:25167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" fillcolor="#e4f4df [664]" stroked="f" strokeweight=".5pt">
                <v:textbox>
                  <w:txbxContent>
                    <w:p w14:paraId="070CDDE4" w14:textId="679394D6" w:rsidR="007D481D" w:rsidRDefault="007D481D" w:rsidP="00A23F8B">
                      <w:pPr>
                        <w:jc w:val="center"/>
                        <w:rPr>
                          <w:b/>
                          <w:bCs/>
                          <w:color w:val="112F51" w:themeColor="text2" w:themeShade="BF"/>
                          <w:sz w:val="40"/>
                          <w:szCs w:val="40"/>
                        </w:rPr>
                      </w:pPr>
                      <w:r w:rsidRPr="00FC5775">
                        <w:rPr>
                          <w:b/>
                          <w:bCs/>
                          <w:color w:val="112F51" w:themeColor="text2" w:themeShade="BF"/>
                          <w:sz w:val="40"/>
                          <w:szCs w:val="40"/>
                        </w:rPr>
                        <w:t>My Blissful Big Lake Childhood</w:t>
                      </w:r>
                    </w:p>
                    <w:p w14:paraId="23C1C0F7" w14:textId="1FC97203" w:rsidR="00FC5775" w:rsidRPr="00FC5775" w:rsidRDefault="00FC5775" w:rsidP="00A23F8B">
                      <w:pPr>
                        <w:jc w:val="center"/>
                        <w:rPr>
                          <w:b/>
                          <w:bCs/>
                          <w:color w:val="112F51" w:themeColor="text2" w:themeShade="BF"/>
                          <w:sz w:val="28"/>
                          <w:szCs w:val="28"/>
                        </w:rPr>
                      </w:pPr>
                      <w:r w:rsidRPr="00FC5775">
                        <w:rPr>
                          <w:rFonts w:ascii="Calibri" w:hAnsi="Calibri"/>
                          <w:b/>
                          <w:bCs/>
                          <w:color w:val="17406D" w:themeColor="text2"/>
                          <w:sz w:val="28"/>
                          <w:szCs w:val="28"/>
                        </w:rPr>
                        <w:t xml:space="preserve">As Told </w:t>
                      </w:r>
                      <w:r w:rsidR="00D0775B" w:rsidRPr="00FC5775">
                        <w:rPr>
                          <w:rFonts w:ascii="Calibri" w:hAnsi="Calibri"/>
                          <w:b/>
                          <w:bCs/>
                          <w:color w:val="17406D" w:themeColor="text2"/>
                          <w:sz w:val="28"/>
                          <w:szCs w:val="28"/>
                        </w:rPr>
                        <w:t>by</w:t>
                      </w:r>
                      <w:r w:rsidRPr="00FC5775">
                        <w:rPr>
                          <w:rFonts w:ascii="Calibri" w:hAnsi="Calibri"/>
                          <w:b/>
                          <w:bCs/>
                          <w:color w:val="17406D" w:themeColor="text2"/>
                          <w:sz w:val="28"/>
                          <w:szCs w:val="28"/>
                        </w:rPr>
                        <w:t xml:space="preserve"> Carol (</w:t>
                      </w:r>
                      <w:proofErr w:type="spellStart"/>
                      <w:r w:rsidRPr="00FC5775">
                        <w:rPr>
                          <w:rFonts w:ascii="Calibri" w:hAnsi="Calibri"/>
                          <w:b/>
                          <w:bCs/>
                          <w:color w:val="17406D" w:themeColor="text2"/>
                          <w:sz w:val="28"/>
                          <w:szCs w:val="28"/>
                        </w:rPr>
                        <w:t>Roundal</w:t>
                      </w:r>
                      <w:proofErr w:type="spellEnd"/>
                      <w:r w:rsidRPr="00FC5775">
                        <w:rPr>
                          <w:rFonts w:ascii="Calibri" w:hAnsi="Calibri"/>
                          <w:b/>
                          <w:bCs/>
                          <w:color w:val="17406D" w:themeColor="text2"/>
                          <w:sz w:val="28"/>
                          <w:szCs w:val="28"/>
                        </w:rPr>
                        <w:t>) Rondell</w:t>
                      </w:r>
                    </w:p>
                    <w:p w14:paraId="2A950668" w14:textId="77777777" w:rsidR="00FC5775" w:rsidRPr="00FC5775" w:rsidRDefault="00FC5775" w:rsidP="00A23F8B">
                      <w:pPr>
                        <w:jc w:val="center"/>
                        <w:rPr>
                          <w:b/>
                          <w:bCs/>
                          <w:color w:val="112F51" w:themeColor="text2" w:themeShade="BF"/>
                          <w:sz w:val="40"/>
                          <w:szCs w:val="40"/>
                        </w:rPr>
                      </w:pPr>
                    </w:p>
                    <w:p w14:paraId="2D4D4FB7" w14:textId="48051BEB" w:rsidR="007D481D" w:rsidRPr="00A23F8B" w:rsidRDefault="007D481D" w:rsidP="007D481D">
                      <w:pPr>
                        <w:jc w:val="center"/>
                        <w:rPr>
                          <w:rFonts w:ascii="Calibri" w:hAnsi="Calibri"/>
                          <w:b/>
                          <w:bCs/>
                          <w:color w:val="17406D" w:themeColor="text2"/>
                          <w:sz w:val="32"/>
                          <w:szCs w:val="32"/>
                        </w:rPr>
                      </w:pPr>
                    </w:p>
                  </w:txbxContent>
                </v:textbox>
              </v:shape>
            </w:pict>
          </mc:Fallback>
        </mc:AlternateContent>
      </w:r>
      <w:r w:rsidR="007D481D">
        <w:rPr>
          <w:noProof/>
        </w:rPr>
        <mc:AlternateContent>
          <mc:Choice Requires="wps">
            <w:drawing>
              <wp:anchor distT="0" distB="0" distL="114300" distR="114300" simplePos="0" relativeHeight="251669584" behindDoc="0" locked="0" layoutInCell="1" allowOverlap="1" wp14:anchorId="04FA353B" wp14:editId="27E1FB5F">
                <wp:simplePos x="0" y="0"/>
                <wp:positionH relativeFrom="page">
                  <wp:posOffset>3004557</wp:posOffset>
                </wp:positionH>
                <wp:positionV relativeFrom="page">
                  <wp:posOffset>754074</wp:posOffset>
                </wp:positionV>
                <wp:extent cx="4240407" cy="1005840"/>
                <wp:effectExtent l="0" t="0" r="1905" b="0"/>
                <wp:wrapThrough wrapText="bothSides">
                  <wp:wrapPolygon edited="0">
                    <wp:start x="0" y="0"/>
                    <wp:lineTo x="0" y="21273"/>
                    <wp:lineTo x="21545" y="21273"/>
                    <wp:lineTo x="21545" y="0"/>
                    <wp:lineTo x="0" y="0"/>
                  </wp:wrapPolygon>
                </wp:wrapThrough>
                <wp:docPr id="297" name="Text Box 297"/>
                <wp:cNvGraphicFramePr/>
                <a:graphic xmlns:a="http://schemas.openxmlformats.org/drawingml/2006/main">
                  <a:graphicData uri="http://schemas.microsoft.com/office/word/2010/wordprocessingShape">
                    <wps:wsp>
                      <wps:cNvSpPr txBox="1"/>
                      <wps:spPr>
                        <a:xfrm>
                          <a:off x="0" y="0"/>
                          <a:ext cx="4240407" cy="1005840"/>
                        </a:xfrm>
                        <a:prstGeom prst="rect">
                          <a:avLst/>
                        </a:prstGeom>
                        <a:solidFill>
                          <a:schemeClr val="tx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0FF1E262" w14:textId="77777777" w:rsidR="007D481D" w:rsidRDefault="007D481D" w:rsidP="007D481D">
                            <w:pPr>
                              <w:jc w:val="center"/>
                              <w:rPr>
                                <w:b/>
                                <w:i/>
                                <w:iCs/>
                                <w:color w:val="FFFFFF" w:themeColor="background1"/>
                                <w:sz w:val="44"/>
                                <w:szCs w:val="44"/>
                              </w:rPr>
                            </w:pPr>
                          </w:p>
                          <w:p w14:paraId="4D868F22" w14:textId="77777777" w:rsidR="007D481D" w:rsidRPr="0060280D" w:rsidRDefault="007D481D" w:rsidP="007D481D">
                            <w:pPr>
                              <w:jc w:val="center"/>
                              <w:rPr>
                                <w:sz w:val="52"/>
                                <w:szCs w:val="52"/>
                              </w:rPr>
                            </w:pPr>
                            <w:r w:rsidRPr="0060280D">
                              <w:rPr>
                                <w:b/>
                                <w:i/>
                                <w:iCs/>
                                <w:color w:val="FFFFFF" w:themeColor="background1"/>
                                <w:sz w:val="52"/>
                                <w:szCs w:val="52"/>
                              </w:rPr>
                              <w:t>OUR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353B" id="Text Box 297" o:spid="_x0000_s1039" type="#_x0000_t202" style="position:absolute;margin-left:236.6pt;margin-top:59.4pt;width:333.9pt;height:79.2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" fillcolor="#17406d [3215]" stroked="f">
                <v:textbox>
                  <w:txbxContent>
                    <w:p w14:paraId="0FF1E262" w14:textId="77777777" w:rsidR="007D481D" w:rsidRDefault="007D481D" w:rsidP="007D481D">
                      <w:pPr>
                        <w:jc w:val="center"/>
                        <w:rPr>
                          <w:b/>
                          <w:i/>
                          <w:iCs/>
                          <w:color w:val="FFFFFF" w:themeColor="background1"/>
                          <w:sz w:val="44"/>
                          <w:szCs w:val="44"/>
                        </w:rPr>
                      </w:pPr>
                    </w:p>
                    <w:p w14:paraId="4D868F22" w14:textId="77777777" w:rsidR="007D481D" w:rsidRPr="0060280D" w:rsidRDefault="007D481D" w:rsidP="007D481D">
                      <w:pPr>
                        <w:jc w:val="center"/>
                        <w:rPr>
                          <w:sz w:val="52"/>
                          <w:szCs w:val="52"/>
                        </w:rPr>
                      </w:pPr>
                      <w:r w:rsidRPr="0060280D">
                        <w:rPr>
                          <w:b/>
                          <w:i/>
                          <w:iCs/>
                          <w:color w:val="FFFFFF" w:themeColor="background1"/>
                          <w:sz w:val="52"/>
                          <w:szCs w:val="52"/>
                        </w:rPr>
                        <w:t>OUR STORIES</w:t>
                      </w:r>
                    </w:p>
                  </w:txbxContent>
                </v:textbox>
                <w10:wrap type="through" anchorx="page" anchory="page"/>
              </v:shape>
            </w:pict>
          </mc:Fallback>
        </mc:AlternateContent>
      </w:r>
    </w:p>
    <w:p w14:paraId="74596E97" w14:textId="7A444123" w:rsidR="003F6CA1" w:rsidRDefault="00D0775B" w:rsidP="00B35A76">
      <w:r>
        <w:rPr>
          <w:noProof/>
        </w:rPr>
        <mc:AlternateContent>
          <mc:Choice Requires="wps">
            <w:drawing>
              <wp:anchor distT="0" distB="0" distL="114300" distR="114300" simplePos="0" relativeHeight="251686992" behindDoc="0" locked="0" layoutInCell="1" allowOverlap="1" wp14:anchorId="09F6DFD7" wp14:editId="3DB58BA0">
                <wp:simplePos x="0" y="0"/>
                <wp:positionH relativeFrom="column">
                  <wp:posOffset>-95250</wp:posOffset>
                </wp:positionH>
                <wp:positionV relativeFrom="paragraph">
                  <wp:posOffset>343535</wp:posOffset>
                </wp:positionV>
                <wp:extent cx="6870065" cy="4229100"/>
                <wp:effectExtent l="0" t="0" r="635" b="0"/>
                <wp:wrapNone/>
                <wp:docPr id="8" name="Text Box 8"/>
                <wp:cNvGraphicFramePr/>
                <a:graphic xmlns:a="http://schemas.openxmlformats.org/drawingml/2006/main">
                  <a:graphicData uri="http://schemas.microsoft.com/office/word/2010/wordprocessingShape">
                    <wps:wsp>
                      <wps:cNvSpPr txBox="1"/>
                      <wps:spPr>
                        <a:xfrm>
                          <a:off x="0" y="0"/>
                          <a:ext cx="6870065" cy="4229100"/>
                        </a:xfrm>
                        <a:prstGeom prst="rect">
                          <a:avLst/>
                        </a:prstGeom>
                        <a:solidFill>
                          <a:schemeClr val="accent5">
                            <a:lumMod val="20000"/>
                            <a:lumOff val="80000"/>
                          </a:schemeClr>
                        </a:solidFill>
                        <a:ln w="28575" cmpd="sng">
                          <a:noFill/>
                        </a:ln>
                      </wps:spPr>
                      <wps:txbx>
                        <w:txbxContent>
                          <w:p w14:paraId="132E18ED" w14:textId="3F2C6C70" w:rsidR="00AC79AD" w:rsidRPr="00D0775B" w:rsidRDefault="00AC79AD" w:rsidP="00D0775B">
                            <w:pPr>
                              <w:spacing w:before="240"/>
                              <w:jc w:val="both"/>
                            </w:pPr>
                            <w:r w:rsidRPr="00D0775B">
                              <w:t xml:space="preserve">Mom and Dad, Robert and Helen </w:t>
                            </w:r>
                            <w:proofErr w:type="spellStart"/>
                            <w:r w:rsidRPr="00D0775B">
                              <w:t>Roundal</w:t>
                            </w:r>
                            <w:proofErr w:type="spellEnd"/>
                            <w:r w:rsidRPr="00D0775B">
                              <w:t xml:space="preserve"> bought one of the original worker’s cottages (Big Lake</w:t>
                            </w:r>
                            <w:r w:rsidR="006E0CDA" w:rsidRPr="00D0775B">
                              <w:t xml:space="preserve"> Day</w:t>
                            </w:r>
                            <w:r w:rsidRPr="00D0775B">
                              <w:t xml:space="preserve"> Lumber Co.) on Lakeview Boulevard in the early 1940’s. Our family didn’t have much money, but as children we were very rich with our Big Lake lifestyle. We had the lake to fish and swim in, as well as horses, dogs, cats, and fields to roam and run in whenever we felt like it.</w:t>
                            </w:r>
                          </w:p>
                          <w:p w14:paraId="6A7EEF1F" w14:textId="77777777" w:rsidR="00AC79AD" w:rsidRPr="00D0775B" w:rsidRDefault="00AC79AD" w:rsidP="00D0775B">
                            <w:pPr>
                              <w:jc w:val="both"/>
                            </w:pPr>
                            <w:r w:rsidRPr="00D0775B">
                              <w:t>It was the early 50’s. My sister, Connie and I were always trying to earn money for our horses’ upkeep such as pasture rent, feed, and horseshoes. I can remember peeling cascara bark, picking ferns for a funeral home, collecting beer and pop bottles via gunny sack, babysitting, and in summer picking strawberries or working in the bulb fields.</w:t>
                            </w:r>
                          </w:p>
                          <w:p w14:paraId="22A86CDA" w14:textId="05EC1DB1" w:rsidR="00AC79AD" w:rsidRPr="00D0775B" w:rsidRDefault="00AC79AD" w:rsidP="00D0775B">
                            <w:pPr>
                              <w:jc w:val="both"/>
                            </w:pPr>
                            <w:r w:rsidRPr="00D0775B">
                              <w:t xml:space="preserve">My sis and I rented the pasture where the Big Lake Park is now. Just </w:t>
                            </w:r>
                            <w:proofErr w:type="gramStart"/>
                            <w:r w:rsidRPr="00D0775B">
                              <w:t>have to</w:t>
                            </w:r>
                            <w:proofErr w:type="gramEnd"/>
                            <w:r w:rsidRPr="00D0775B">
                              <w:t xml:space="preserve"> mention, I am thrilled it’s a park now, the view of Mount Baker is spectacular on a clear day. Anyway, I acquired my horse, Elizabeth Lightfoot (Lizzie for short) from the McClintock Ranch</w:t>
                            </w:r>
                            <w:r w:rsidR="001D75B8" w:rsidRPr="00D0775B">
                              <w:t xml:space="preserve"> (Valley View Dairy Farm)</w:t>
                            </w:r>
                            <w:r w:rsidRPr="00D0775B">
                              <w:t xml:space="preserve">. She was running loose on 80 acres. They said if I could catch her, I could buy her for $35. My dad got all our neighbors and friends to help me retrieve her. That was what was so wonderful about living in Big Lake, it was the sense of community. We had the most caring, loving friends and neighbors. John and Bessie Wilson, Rod and Effie Calkins, Ted </w:t>
                            </w:r>
                            <w:proofErr w:type="spellStart"/>
                            <w:r w:rsidRPr="00D0775B">
                              <w:t>Souers</w:t>
                            </w:r>
                            <w:proofErr w:type="spellEnd"/>
                            <w:r w:rsidRPr="00D0775B">
                              <w:t xml:space="preserve">, John Vogel, my Uncle </w:t>
                            </w:r>
                            <w:r w:rsidR="006E0CDA" w:rsidRPr="00D0775B">
                              <w:t>Carl,</w:t>
                            </w:r>
                            <w:r w:rsidRPr="00D0775B">
                              <w:t xml:space="preserve"> and Aunt Silvia </w:t>
                            </w:r>
                            <w:proofErr w:type="spellStart"/>
                            <w:r w:rsidRPr="00D0775B">
                              <w:t>Roundal</w:t>
                            </w:r>
                            <w:proofErr w:type="spellEnd"/>
                            <w:r w:rsidRPr="00D0775B">
                              <w:t xml:space="preserve"> and so many friends. As kids we were wild and free spirits but always felt safe and secure because we knew we could count on them for any of our needs.</w:t>
                            </w:r>
                          </w:p>
                          <w:p w14:paraId="3264B2F3" w14:textId="77777777" w:rsidR="00AC79AD" w:rsidRPr="00D0775B" w:rsidRDefault="00AC79AD" w:rsidP="00D0775B">
                            <w:pPr>
                              <w:jc w:val="both"/>
                              <w:rPr>
                                <w:color w:val="17406D" w:themeColor="text2"/>
                              </w:rPr>
                            </w:pPr>
                            <w:r w:rsidRPr="00D0775B">
                              <w:t xml:space="preserve">Looking back as a child growing up in Big Lake, I have so many lasting lessons and memories. I will always cherish those years.                                                                                                        </w:t>
                            </w:r>
                          </w:p>
                          <w:p w14:paraId="5C31E041" w14:textId="77777777" w:rsidR="00AC79AD" w:rsidRPr="00A23F8B" w:rsidRDefault="00AC79AD" w:rsidP="00A23F8B">
                            <w:pPr>
                              <w:rPr>
                                <w:rFonts w:ascii="Calibri" w:hAnsi="Calibri"/>
                              </w:rPr>
                            </w:pPr>
                          </w:p>
                          <w:p w14:paraId="0074FE80" w14:textId="77777777" w:rsidR="00AC79AD" w:rsidRDefault="00AC79AD" w:rsidP="007D481D">
                            <w:pPr>
                              <w:shd w:val="clear" w:color="auto" w:fill="FFFFFF"/>
                              <w:rPr>
                                <w:rFonts w:ascii="Calibri" w:hAnsi="Calibri" w:cs="Arial"/>
                                <w:color w:val="000000" w:themeColor="text1"/>
                                <w:sz w:val="20"/>
                                <w:szCs w:val="20"/>
                              </w:rPr>
                            </w:pPr>
                          </w:p>
                          <w:p w14:paraId="235422A8" w14:textId="77777777" w:rsidR="00AC79AD" w:rsidRDefault="00AC79AD" w:rsidP="007D481D">
                            <w:pPr>
                              <w:shd w:val="clear" w:color="auto" w:fill="FFFFFF"/>
                              <w:rPr>
                                <w:rFonts w:ascii="Calibri" w:hAnsi="Calibri" w:cs="Arial"/>
                                <w:color w:val="000000" w:themeColor="text1"/>
                                <w:sz w:val="20"/>
                                <w:szCs w:val="20"/>
                              </w:rPr>
                            </w:pPr>
                          </w:p>
                          <w:p w14:paraId="6DC25CAC" w14:textId="77777777" w:rsidR="00AC79AD" w:rsidRDefault="00AC79AD" w:rsidP="007D481D">
                            <w:pPr>
                              <w:shd w:val="clear" w:color="auto" w:fill="FFFFFF"/>
                              <w:rPr>
                                <w:rFonts w:ascii="Calibri" w:hAnsi="Calibri" w:cs="Arial"/>
                                <w:color w:val="000000" w:themeColor="text1"/>
                                <w:sz w:val="20"/>
                                <w:szCs w:val="20"/>
                              </w:rPr>
                            </w:pPr>
                          </w:p>
                          <w:p w14:paraId="546A2F6D" w14:textId="77777777" w:rsidR="00AC79AD" w:rsidRDefault="00AC79AD" w:rsidP="007D481D">
                            <w:pPr>
                              <w:shd w:val="clear" w:color="auto" w:fill="FFFFFF"/>
                              <w:rPr>
                                <w:rFonts w:ascii="Calibri" w:hAnsi="Calibri" w:cs="Arial"/>
                                <w:color w:val="000000" w:themeColor="text1"/>
                                <w:sz w:val="20"/>
                                <w:szCs w:val="20"/>
                              </w:rPr>
                            </w:pPr>
                          </w:p>
                          <w:p w14:paraId="08AA5147" w14:textId="77777777" w:rsidR="00AC79AD" w:rsidRPr="00533C72" w:rsidRDefault="00AC79AD" w:rsidP="007D481D">
                            <w:pPr>
                              <w:rPr>
                                <w:rFonts w:ascii="Calibri" w:hAnsi="Calibr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DFD7" id="Text Box 8" o:spid="_x0000_s1040" type="#_x0000_t202" style="position:absolute;margin-left:-7.5pt;margin-top:27.05pt;width:540.95pt;height:333pt;z-index:25168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" fillcolor="#e4f4df [664]" stroked="f" strokeweight="2.25pt">
                <v:textbox>
                  <w:txbxContent>
                    <w:p w14:paraId="132E18ED" w14:textId="3F2C6C70" w:rsidR="00AC79AD" w:rsidRPr="00D0775B" w:rsidRDefault="00AC79AD" w:rsidP="00D0775B">
                      <w:pPr>
                        <w:spacing w:before="240"/>
                        <w:jc w:val="both"/>
                      </w:pPr>
                      <w:r w:rsidRPr="00D0775B">
                        <w:t xml:space="preserve">Mom and Dad, Robert and Helen </w:t>
                      </w:r>
                      <w:proofErr w:type="spellStart"/>
                      <w:r w:rsidRPr="00D0775B">
                        <w:t>Roundal</w:t>
                      </w:r>
                      <w:proofErr w:type="spellEnd"/>
                      <w:r w:rsidRPr="00D0775B">
                        <w:t xml:space="preserve"> bought one of the original worker’s cottages (Big Lake</w:t>
                      </w:r>
                      <w:r w:rsidR="006E0CDA" w:rsidRPr="00D0775B">
                        <w:t xml:space="preserve"> Day</w:t>
                      </w:r>
                      <w:r w:rsidRPr="00D0775B">
                        <w:t xml:space="preserve"> Lumber Co.) on Lakeview Boulevard in the early 1940’s. Our family didn’t have much money, but as children we were very rich with our Big Lake lifestyle. We had the lake to fish and swim in, as well as horses, dogs, cats, and fields to roam and run in whenever we felt like it.</w:t>
                      </w:r>
                    </w:p>
                    <w:p w14:paraId="6A7EEF1F" w14:textId="77777777" w:rsidR="00AC79AD" w:rsidRPr="00D0775B" w:rsidRDefault="00AC79AD" w:rsidP="00D0775B">
                      <w:pPr>
                        <w:jc w:val="both"/>
                      </w:pPr>
                      <w:r w:rsidRPr="00D0775B">
                        <w:t>It was the early 50’s. My sister, Connie and I were always trying to earn money for our horses’ upkeep such as pasture rent, feed, and horseshoes. I can remember peeling cascara bark, picking ferns for a funeral home, collecting beer and pop bottles via gunny sack, babysitting, and in summer picking strawberries or working in the bulb fields.</w:t>
                      </w:r>
                    </w:p>
                    <w:p w14:paraId="22A86CDA" w14:textId="05EC1DB1" w:rsidR="00AC79AD" w:rsidRPr="00D0775B" w:rsidRDefault="00AC79AD" w:rsidP="00D0775B">
                      <w:pPr>
                        <w:jc w:val="both"/>
                      </w:pPr>
                      <w:r w:rsidRPr="00D0775B">
                        <w:t xml:space="preserve">My sis and I rented the pasture where the Big Lake Park is now. Just </w:t>
                      </w:r>
                      <w:proofErr w:type="gramStart"/>
                      <w:r w:rsidRPr="00D0775B">
                        <w:t>have to</w:t>
                      </w:r>
                      <w:proofErr w:type="gramEnd"/>
                      <w:r w:rsidRPr="00D0775B">
                        <w:t xml:space="preserve"> mention, I am thrilled it’s a park now, the view of Mount Baker is spectacular on a clear day. Anyway, I acquired my horse, Elizabeth Lightfoot (Lizzie for short) from the McClintock Ranch</w:t>
                      </w:r>
                      <w:r w:rsidR="001D75B8" w:rsidRPr="00D0775B">
                        <w:t xml:space="preserve"> (Valley View Dairy Farm)</w:t>
                      </w:r>
                      <w:r w:rsidRPr="00D0775B">
                        <w:t xml:space="preserve">. She was running loose on 80 acres. They said if I could catch her, I could buy her for $35. My dad got all our neighbors and friends to help me retrieve her. That was what was so wonderful about living in Big Lake, it was the sense of community. We had the most caring, loving friends and neighbors. John and Bessie Wilson, Rod and Effie Calkins, Ted </w:t>
                      </w:r>
                      <w:proofErr w:type="spellStart"/>
                      <w:r w:rsidRPr="00D0775B">
                        <w:t>Souers</w:t>
                      </w:r>
                      <w:proofErr w:type="spellEnd"/>
                      <w:r w:rsidRPr="00D0775B">
                        <w:t xml:space="preserve">, John Vogel, my Uncle </w:t>
                      </w:r>
                      <w:r w:rsidR="006E0CDA" w:rsidRPr="00D0775B">
                        <w:t>Carl,</w:t>
                      </w:r>
                      <w:r w:rsidRPr="00D0775B">
                        <w:t xml:space="preserve"> and Aunt Silvia </w:t>
                      </w:r>
                      <w:proofErr w:type="spellStart"/>
                      <w:r w:rsidRPr="00D0775B">
                        <w:t>Roundal</w:t>
                      </w:r>
                      <w:proofErr w:type="spellEnd"/>
                      <w:r w:rsidRPr="00D0775B">
                        <w:t xml:space="preserve"> and so many friends. As kids we were wild and free spirits but always felt safe and secure because we knew we could count on them for any of our needs.</w:t>
                      </w:r>
                    </w:p>
                    <w:p w14:paraId="3264B2F3" w14:textId="77777777" w:rsidR="00AC79AD" w:rsidRPr="00D0775B" w:rsidRDefault="00AC79AD" w:rsidP="00D0775B">
                      <w:pPr>
                        <w:jc w:val="both"/>
                        <w:rPr>
                          <w:color w:val="17406D" w:themeColor="text2"/>
                        </w:rPr>
                      </w:pPr>
                      <w:r w:rsidRPr="00D0775B">
                        <w:t xml:space="preserve">Looking back as a child growing up in Big Lake, I have so many lasting lessons and memories. I will always cherish those years.                                                                                                        </w:t>
                      </w:r>
                    </w:p>
                    <w:p w14:paraId="5C31E041" w14:textId="77777777" w:rsidR="00AC79AD" w:rsidRPr="00A23F8B" w:rsidRDefault="00AC79AD" w:rsidP="00A23F8B">
                      <w:pPr>
                        <w:rPr>
                          <w:rFonts w:ascii="Calibri" w:hAnsi="Calibri"/>
                        </w:rPr>
                      </w:pPr>
                    </w:p>
                    <w:p w14:paraId="0074FE80" w14:textId="77777777" w:rsidR="00AC79AD" w:rsidRDefault="00AC79AD" w:rsidP="007D481D">
                      <w:pPr>
                        <w:shd w:val="clear" w:color="auto" w:fill="FFFFFF"/>
                        <w:rPr>
                          <w:rFonts w:ascii="Calibri" w:hAnsi="Calibri" w:cs="Arial"/>
                          <w:color w:val="000000" w:themeColor="text1"/>
                          <w:sz w:val="20"/>
                          <w:szCs w:val="20"/>
                        </w:rPr>
                      </w:pPr>
                    </w:p>
                    <w:p w14:paraId="235422A8" w14:textId="77777777" w:rsidR="00AC79AD" w:rsidRDefault="00AC79AD" w:rsidP="007D481D">
                      <w:pPr>
                        <w:shd w:val="clear" w:color="auto" w:fill="FFFFFF"/>
                        <w:rPr>
                          <w:rFonts w:ascii="Calibri" w:hAnsi="Calibri" w:cs="Arial"/>
                          <w:color w:val="000000" w:themeColor="text1"/>
                          <w:sz w:val="20"/>
                          <w:szCs w:val="20"/>
                        </w:rPr>
                      </w:pPr>
                    </w:p>
                    <w:p w14:paraId="6DC25CAC" w14:textId="77777777" w:rsidR="00AC79AD" w:rsidRDefault="00AC79AD" w:rsidP="007D481D">
                      <w:pPr>
                        <w:shd w:val="clear" w:color="auto" w:fill="FFFFFF"/>
                        <w:rPr>
                          <w:rFonts w:ascii="Calibri" w:hAnsi="Calibri" w:cs="Arial"/>
                          <w:color w:val="000000" w:themeColor="text1"/>
                          <w:sz w:val="20"/>
                          <w:szCs w:val="20"/>
                        </w:rPr>
                      </w:pPr>
                    </w:p>
                    <w:p w14:paraId="546A2F6D" w14:textId="77777777" w:rsidR="00AC79AD" w:rsidRDefault="00AC79AD" w:rsidP="007D481D">
                      <w:pPr>
                        <w:shd w:val="clear" w:color="auto" w:fill="FFFFFF"/>
                        <w:rPr>
                          <w:rFonts w:ascii="Calibri" w:hAnsi="Calibri" w:cs="Arial"/>
                          <w:color w:val="000000" w:themeColor="text1"/>
                          <w:sz w:val="20"/>
                          <w:szCs w:val="20"/>
                        </w:rPr>
                      </w:pPr>
                    </w:p>
                    <w:p w14:paraId="08AA5147" w14:textId="77777777" w:rsidR="00AC79AD" w:rsidRPr="00533C72" w:rsidRDefault="00AC79AD" w:rsidP="007D481D">
                      <w:pPr>
                        <w:rPr>
                          <w:rFonts w:ascii="Calibri" w:hAnsi="Calibri"/>
                          <w:color w:val="000000" w:themeColor="text1"/>
                          <w:sz w:val="20"/>
                          <w:szCs w:val="20"/>
                        </w:rPr>
                      </w:pPr>
                    </w:p>
                  </w:txbxContent>
                </v:textbox>
              </v:shape>
            </w:pict>
          </mc:Fallback>
        </mc:AlternateContent>
      </w:r>
    </w:p>
    <w:p w14:paraId="26FF9E6C" w14:textId="62FC0B24" w:rsidR="00AC79AD" w:rsidRPr="00AC79AD" w:rsidRDefault="00AC79AD" w:rsidP="00AC79AD"/>
    <w:p w14:paraId="77713571" w14:textId="2CE7AC2A" w:rsidR="00AC79AD" w:rsidRPr="00AC79AD" w:rsidRDefault="006E0CDA" w:rsidP="00AC79AD">
      <w:r>
        <w:rPr>
          <w:noProof/>
        </w:rPr>
        <mc:AlternateContent>
          <mc:Choice Requires="wps">
            <w:drawing>
              <wp:anchor distT="0" distB="0" distL="114300" distR="114300" simplePos="0" relativeHeight="251683920" behindDoc="1" locked="0" layoutInCell="1" allowOverlap="1" wp14:anchorId="62954D29" wp14:editId="4595C443">
                <wp:simplePos x="0" y="0"/>
                <wp:positionH relativeFrom="column">
                  <wp:posOffset>657225</wp:posOffset>
                </wp:positionH>
                <wp:positionV relativeFrom="paragraph">
                  <wp:posOffset>92075</wp:posOffset>
                </wp:positionV>
                <wp:extent cx="1828800" cy="45085"/>
                <wp:effectExtent l="0" t="0" r="6985" b="18415"/>
                <wp:wrapSquare wrapText="bothSides"/>
                <wp:docPr id="21" name="Text Box 21"/>
                <wp:cNvGraphicFramePr/>
                <a:graphic xmlns:a="http://schemas.openxmlformats.org/drawingml/2006/main">
                  <a:graphicData uri="http://schemas.microsoft.com/office/word/2010/wordprocessingShape">
                    <wps:wsp>
                      <wps:cNvSpPr txBox="1"/>
                      <wps:spPr>
                        <a:xfrm flipV="1">
                          <a:off x="0" y="0"/>
                          <a:ext cx="1828800" cy="45085"/>
                        </a:xfrm>
                        <a:prstGeom prst="rect">
                          <a:avLst/>
                        </a:prstGeom>
                        <a:noFill/>
                        <a:ln w="6350">
                          <a:solidFill>
                            <a:prstClr val="black"/>
                          </a:solidFill>
                        </a:ln>
                      </wps:spPr>
                      <wps:txbx>
                        <w:txbxContent>
                          <w:p w14:paraId="310B4884" w14:textId="77777777" w:rsidR="00AC79AD" w:rsidRDefault="00AC79AD" w:rsidP="0067142F">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54D29" id="Text Box 21" o:spid="_x0000_s1041" type="#_x0000_t202" style="position:absolute;margin-left:51.75pt;margin-top:7.25pt;width:2in;height:3.55pt;flip:y;z-index:-25163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" filled="f" strokeweight=".5pt">
                <v:textbox>
                  <w:txbxContent>
                    <w:p w14:paraId="310B4884" w14:textId="77777777" w:rsidR="00AC79AD" w:rsidRDefault="00AC79AD" w:rsidP="0067142F">
                      <w:pPr>
                        <w:rPr>
                          <w:noProof/>
                        </w:rPr>
                      </w:pPr>
                    </w:p>
                  </w:txbxContent>
                </v:textbox>
                <w10:wrap type="square"/>
              </v:shape>
            </w:pict>
          </mc:Fallback>
        </mc:AlternateContent>
      </w:r>
    </w:p>
    <w:p w14:paraId="49F8E773" w14:textId="6A13A925" w:rsidR="00AC79AD" w:rsidRPr="00AC79AD" w:rsidRDefault="00AC79AD" w:rsidP="00AC79AD"/>
    <w:p w14:paraId="1EDD3FE8" w14:textId="28E95EA8" w:rsidR="00AC79AD" w:rsidRPr="00AC79AD" w:rsidRDefault="00AC79AD" w:rsidP="00AC79AD"/>
    <w:p w14:paraId="1BE10F6D" w14:textId="24198B83" w:rsidR="00AC79AD" w:rsidRPr="00AC79AD" w:rsidRDefault="00AC79AD" w:rsidP="00AC79AD"/>
    <w:p w14:paraId="0309DBF0" w14:textId="2C473445" w:rsidR="00AC79AD" w:rsidRPr="00AC79AD" w:rsidRDefault="00AC79AD" w:rsidP="00AC79AD"/>
    <w:p w14:paraId="42AD09BE" w14:textId="035BA43B" w:rsidR="00AC79AD" w:rsidRPr="00AC79AD" w:rsidRDefault="00AC79AD" w:rsidP="00AC79AD"/>
    <w:p w14:paraId="6DB8159E" w14:textId="4A22325A" w:rsidR="00AC79AD" w:rsidRPr="00AC79AD" w:rsidRDefault="00AC79AD" w:rsidP="00AC79AD"/>
    <w:p w14:paraId="1CF28C86" w14:textId="2005C4C0" w:rsidR="00AC79AD" w:rsidRPr="00AC79AD" w:rsidRDefault="00AC79AD" w:rsidP="00AC79AD"/>
    <w:p w14:paraId="1859CBF3" w14:textId="47F1E6B8" w:rsidR="00AC79AD" w:rsidRPr="00AC79AD" w:rsidRDefault="00AC79AD" w:rsidP="00AC79AD"/>
    <w:p w14:paraId="262CF896" w14:textId="264960DE" w:rsidR="00AC79AD" w:rsidRPr="00AC79AD" w:rsidRDefault="00AC79AD" w:rsidP="00AC79AD"/>
    <w:p w14:paraId="6815FE56" w14:textId="2ECB1358" w:rsidR="00AC79AD" w:rsidRPr="00AC79AD" w:rsidRDefault="00AC79AD" w:rsidP="00AC79AD"/>
    <w:p w14:paraId="3FB1D23D" w14:textId="40D350B5" w:rsidR="00AC79AD" w:rsidRDefault="00AC79AD" w:rsidP="00AC79AD"/>
    <w:p w14:paraId="2C8BAF03" w14:textId="7877A021" w:rsidR="00AC79AD" w:rsidRDefault="000507FB" w:rsidP="00AC79AD">
      <w:r>
        <w:rPr>
          <w:noProof/>
        </w:rPr>
        <mc:AlternateContent>
          <mc:Choice Requires="wps">
            <w:drawing>
              <wp:anchor distT="0" distB="0" distL="114300" distR="114300" simplePos="0" relativeHeight="251689040" behindDoc="0" locked="0" layoutInCell="1" allowOverlap="1" wp14:anchorId="6A5D36C2" wp14:editId="03958F9B">
                <wp:simplePos x="0" y="0"/>
                <wp:positionH relativeFrom="column">
                  <wp:posOffset>-79375</wp:posOffset>
                </wp:positionH>
                <wp:positionV relativeFrom="paragraph">
                  <wp:posOffset>323850</wp:posOffset>
                </wp:positionV>
                <wp:extent cx="3232150" cy="5051425"/>
                <wp:effectExtent l="25400" t="25400" r="31750" b="28575"/>
                <wp:wrapNone/>
                <wp:docPr id="22" name="Text Box 22"/>
                <wp:cNvGraphicFramePr/>
                <a:graphic xmlns:a="http://schemas.openxmlformats.org/drawingml/2006/main">
                  <a:graphicData uri="http://schemas.microsoft.com/office/word/2010/wordprocessingShape">
                    <wps:wsp>
                      <wps:cNvSpPr txBox="1"/>
                      <wps:spPr>
                        <a:xfrm>
                          <a:off x="0" y="0"/>
                          <a:ext cx="3232150" cy="5051425"/>
                        </a:xfrm>
                        <a:prstGeom prst="rect">
                          <a:avLst/>
                        </a:prstGeom>
                        <a:solidFill>
                          <a:schemeClr val="lt1"/>
                        </a:solidFill>
                        <a:ln w="44450">
                          <a:solidFill>
                            <a:schemeClr val="accent1">
                              <a:lumMod val="60000"/>
                              <a:lumOff val="40000"/>
                            </a:schemeClr>
                          </a:solidFill>
                        </a:ln>
                      </wps:spPr>
                      <wps:txbx>
                        <w:txbxContent>
                          <w:p w14:paraId="0541C1A8" w14:textId="77777777" w:rsidR="009E7C2A" w:rsidRDefault="009E7C2A" w:rsidP="00591B91">
                            <w:pPr>
                              <w:spacing w:after="0"/>
                              <w:jc w:val="center"/>
                              <w:rPr>
                                <w:b/>
                                <w:bCs/>
                              </w:rPr>
                            </w:pPr>
                          </w:p>
                          <w:p w14:paraId="5DEBDAA4" w14:textId="5A22D492" w:rsidR="00591B91" w:rsidRPr="00591B91" w:rsidRDefault="00AC79AD" w:rsidP="00591B91">
                            <w:pPr>
                              <w:spacing w:after="0"/>
                              <w:jc w:val="center"/>
                              <w:rPr>
                                <w:b/>
                                <w:bCs/>
                              </w:rPr>
                            </w:pPr>
                            <w:r w:rsidRPr="00591B91">
                              <w:rPr>
                                <w:b/>
                                <w:bCs/>
                              </w:rPr>
                              <w:t>Welcome Back!</w:t>
                            </w:r>
                          </w:p>
                          <w:p w14:paraId="46827068" w14:textId="0AAF4D0E" w:rsidR="00591B91" w:rsidRPr="00591B91" w:rsidRDefault="00AC79AD" w:rsidP="00591B91">
                            <w:pPr>
                              <w:spacing w:after="0"/>
                              <w:jc w:val="center"/>
                              <w:rPr>
                                <w:b/>
                                <w:bCs/>
                              </w:rPr>
                            </w:pPr>
                            <w:r w:rsidRPr="00591B91">
                              <w:rPr>
                                <w:b/>
                                <w:bCs/>
                              </w:rPr>
                              <w:t>And</w:t>
                            </w:r>
                          </w:p>
                          <w:p w14:paraId="20ED4FCF" w14:textId="7F45D2EE" w:rsidR="00AC79AD" w:rsidRDefault="00591B91" w:rsidP="00591B91">
                            <w:pPr>
                              <w:spacing w:after="0"/>
                              <w:jc w:val="center"/>
                              <w:rPr>
                                <w:b/>
                                <w:bCs/>
                              </w:rPr>
                            </w:pPr>
                            <w:r w:rsidRPr="00591B91">
                              <w:rPr>
                                <w:b/>
                                <w:bCs/>
                              </w:rPr>
                              <w:t>I</w:t>
                            </w:r>
                            <w:r w:rsidR="00AC79AD" w:rsidRPr="00591B91">
                              <w:rPr>
                                <w:b/>
                                <w:bCs/>
                              </w:rPr>
                              <w:t>t is About Time</w:t>
                            </w:r>
                            <w:r>
                              <w:rPr>
                                <w:b/>
                                <w:bCs/>
                              </w:rPr>
                              <w:t>--</w:t>
                            </w:r>
                          </w:p>
                          <w:p w14:paraId="672F757D" w14:textId="77777777" w:rsidR="00591B91" w:rsidRPr="00591B91" w:rsidRDefault="00591B91" w:rsidP="00591B91">
                            <w:pPr>
                              <w:spacing w:after="0"/>
                              <w:jc w:val="center"/>
                              <w:rPr>
                                <w:b/>
                                <w:bCs/>
                              </w:rPr>
                            </w:pPr>
                          </w:p>
                          <w:p w14:paraId="64B85312" w14:textId="54EA418C" w:rsidR="00591B91" w:rsidRDefault="00591B91">
                            <w:r>
                              <w:t>For</w:t>
                            </w:r>
                            <w:r w:rsidR="00AC79AD">
                              <w:t xml:space="preserve"> our first post-</w:t>
                            </w:r>
                            <w:r>
                              <w:t xml:space="preserve">pandemic quarterly meeting of the BLHS. Please plan to attend as we get down to </w:t>
                            </w:r>
                            <w:r w:rsidR="00856B71">
                              <w:t>business, share</w:t>
                            </w:r>
                            <w:r w:rsidR="00747B67">
                              <w:t xml:space="preserve"> and </w:t>
                            </w:r>
                            <w:r>
                              <w:t xml:space="preserve">get re-acquainted. </w:t>
                            </w:r>
                          </w:p>
                          <w:p w14:paraId="65A675B4" w14:textId="158B66B6" w:rsidR="00AC79AD" w:rsidRDefault="00591B91">
                            <w:r>
                              <w:t>Where: The Big Lake Community Church</w:t>
                            </w:r>
                          </w:p>
                          <w:p w14:paraId="1FF02138" w14:textId="137570F0" w:rsidR="00591B91" w:rsidRDefault="00591B91">
                            <w:r>
                              <w:t>When: Thursday, October 28, 2021</w:t>
                            </w:r>
                          </w:p>
                          <w:p w14:paraId="1B7A568B" w14:textId="2CDA68F6" w:rsidR="00591B91" w:rsidRDefault="00591B91">
                            <w:r>
                              <w:t>Time: 7:00 PM</w:t>
                            </w:r>
                          </w:p>
                          <w:p w14:paraId="51F97889" w14:textId="462F7A57" w:rsidR="00747B67" w:rsidRDefault="00747B67">
                            <w:r>
                              <w:t>Agenda:</w:t>
                            </w:r>
                          </w:p>
                          <w:p w14:paraId="26754242" w14:textId="5EA7DEC1" w:rsidR="009E7C2A" w:rsidRDefault="009E7C2A" w:rsidP="009E7C2A">
                            <w:pPr>
                              <w:pStyle w:val="ListParagraph"/>
                              <w:numPr>
                                <w:ilvl w:val="0"/>
                                <w:numId w:val="13"/>
                              </w:numPr>
                            </w:pPr>
                            <w:r>
                              <w:t>Welcome back… getting reacquainted.</w:t>
                            </w:r>
                          </w:p>
                          <w:p w14:paraId="69198C52" w14:textId="354A4E2C" w:rsidR="009E7C2A" w:rsidRDefault="009E7C2A" w:rsidP="009E7C2A">
                            <w:pPr>
                              <w:pStyle w:val="ListParagraph"/>
                              <w:numPr>
                                <w:ilvl w:val="0"/>
                                <w:numId w:val="13"/>
                              </w:numPr>
                            </w:pPr>
                            <w:r>
                              <w:t>Review the minutes of the last meeting</w:t>
                            </w:r>
                          </w:p>
                          <w:p w14:paraId="7EA5BCE1" w14:textId="46AEEAA0" w:rsidR="009E7C2A" w:rsidRDefault="009E7C2A" w:rsidP="009E7C2A">
                            <w:pPr>
                              <w:pStyle w:val="ListParagraph"/>
                              <w:numPr>
                                <w:ilvl w:val="0"/>
                                <w:numId w:val="13"/>
                              </w:numPr>
                            </w:pPr>
                            <w:r>
                              <w:t>2022 Calendar Committee report</w:t>
                            </w:r>
                          </w:p>
                          <w:p w14:paraId="3F6BD67D" w14:textId="28D88CC7" w:rsidR="009E7C2A" w:rsidRDefault="000507FB" w:rsidP="009E7C2A">
                            <w:pPr>
                              <w:pStyle w:val="ListParagraph"/>
                              <w:numPr>
                                <w:ilvl w:val="0"/>
                                <w:numId w:val="13"/>
                              </w:numPr>
                            </w:pPr>
                            <w:r>
                              <w:t xml:space="preserve">Report from editor—online inquiries and activity. </w:t>
                            </w:r>
                          </w:p>
                          <w:p w14:paraId="729EB47F" w14:textId="66C2CC41" w:rsidR="009E7C2A" w:rsidRDefault="009E7C2A" w:rsidP="009E7C2A">
                            <w:pPr>
                              <w:pStyle w:val="ListParagraph"/>
                              <w:numPr>
                                <w:ilvl w:val="0"/>
                                <w:numId w:val="13"/>
                              </w:numPr>
                            </w:pPr>
                            <w:r>
                              <w:t>2022 BLHS Biennial Exhibit—discussion and organization.</w:t>
                            </w:r>
                          </w:p>
                          <w:p w14:paraId="2D0CFC77" w14:textId="484FD6EC" w:rsidR="00591B91" w:rsidRDefault="00591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36C2" id="Text Box 22" o:spid="_x0000_s1042" type="#_x0000_t202" style="position:absolute;margin-left:-6.25pt;margin-top:25.5pt;width:254.5pt;height:397.75pt;z-index:25168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" fillcolor="white [3201]" strokecolor="#59a9f2 [1940]" strokeweight="3.5pt">
                <v:textbox>
                  <w:txbxContent>
                    <w:p w14:paraId="0541C1A8" w14:textId="77777777" w:rsidR="009E7C2A" w:rsidRDefault="009E7C2A" w:rsidP="00591B91">
                      <w:pPr>
                        <w:spacing w:after="0"/>
                        <w:jc w:val="center"/>
                        <w:rPr>
                          <w:b/>
                          <w:bCs/>
                        </w:rPr>
                      </w:pPr>
                    </w:p>
                    <w:p w14:paraId="5DEBDAA4" w14:textId="5A22D492" w:rsidR="00591B91" w:rsidRPr="00591B91" w:rsidRDefault="00AC79AD" w:rsidP="00591B91">
                      <w:pPr>
                        <w:spacing w:after="0"/>
                        <w:jc w:val="center"/>
                        <w:rPr>
                          <w:b/>
                          <w:bCs/>
                        </w:rPr>
                      </w:pPr>
                      <w:r w:rsidRPr="00591B91">
                        <w:rPr>
                          <w:b/>
                          <w:bCs/>
                        </w:rPr>
                        <w:t>Welcome Back!</w:t>
                      </w:r>
                    </w:p>
                    <w:p w14:paraId="46827068" w14:textId="0AAF4D0E" w:rsidR="00591B91" w:rsidRPr="00591B91" w:rsidRDefault="00AC79AD" w:rsidP="00591B91">
                      <w:pPr>
                        <w:spacing w:after="0"/>
                        <w:jc w:val="center"/>
                        <w:rPr>
                          <w:b/>
                          <w:bCs/>
                        </w:rPr>
                      </w:pPr>
                      <w:r w:rsidRPr="00591B91">
                        <w:rPr>
                          <w:b/>
                          <w:bCs/>
                        </w:rPr>
                        <w:t>And</w:t>
                      </w:r>
                    </w:p>
                    <w:p w14:paraId="20ED4FCF" w14:textId="7F45D2EE" w:rsidR="00AC79AD" w:rsidRDefault="00591B91" w:rsidP="00591B91">
                      <w:pPr>
                        <w:spacing w:after="0"/>
                        <w:jc w:val="center"/>
                        <w:rPr>
                          <w:b/>
                          <w:bCs/>
                        </w:rPr>
                      </w:pPr>
                      <w:r w:rsidRPr="00591B91">
                        <w:rPr>
                          <w:b/>
                          <w:bCs/>
                        </w:rPr>
                        <w:t>I</w:t>
                      </w:r>
                      <w:r w:rsidR="00AC79AD" w:rsidRPr="00591B91">
                        <w:rPr>
                          <w:b/>
                          <w:bCs/>
                        </w:rPr>
                        <w:t>t is About Time</w:t>
                      </w:r>
                      <w:r>
                        <w:rPr>
                          <w:b/>
                          <w:bCs/>
                        </w:rPr>
                        <w:t>--</w:t>
                      </w:r>
                    </w:p>
                    <w:p w14:paraId="672F757D" w14:textId="77777777" w:rsidR="00591B91" w:rsidRPr="00591B91" w:rsidRDefault="00591B91" w:rsidP="00591B91">
                      <w:pPr>
                        <w:spacing w:after="0"/>
                        <w:jc w:val="center"/>
                        <w:rPr>
                          <w:b/>
                          <w:bCs/>
                        </w:rPr>
                      </w:pPr>
                    </w:p>
                    <w:p w14:paraId="64B85312" w14:textId="54EA418C" w:rsidR="00591B91" w:rsidRDefault="00591B91">
                      <w:r>
                        <w:t>For</w:t>
                      </w:r>
                      <w:r w:rsidR="00AC79AD">
                        <w:t xml:space="preserve"> our first post-</w:t>
                      </w:r>
                      <w:r>
                        <w:t xml:space="preserve">pandemic quarterly meeting of the BLHS. Please plan to attend as we get down to </w:t>
                      </w:r>
                      <w:r w:rsidR="00856B71">
                        <w:t>business, share</w:t>
                      </w:r>
                      <w:r w:rsidR="00747B67">
                        <w:t xml:space="preserve"> and </w:t>
                      </w:r>
                      <w:r>
                        <w:t xml:space="preserve">get re-acquainted. </w:t>
                      </w:r>
                    </w:p>
                    <w:p w14:paraId="65A675B4" w14:textId="158B66B6" w:rsidR="00AC79AD" w:rsidRDefault="00591B91">
                      <w:r>
                        <w:t>Where: The Big Lake Community Church</w:t>
                      </w:r>
                    </w:p>
                    <w:p w14:paraId="1FF02138" w14:textId="137570F0" w:rsidR="00591B91" w:rsidRDefault="00591B91">
                      <w:r>
                        <w:t>When: Thursday, October 28, 2021</w:t>
                      </w:r>
                    </w:p>
                    <w:p w14:paraId="1B7A568B" w14:textId="2CDA68F6" w:rsidR="00591B91" w:rsidRDefault="00591B91">
                      <w:r>
                        <w:t>Time: 7:00 PM</w:t>
                      </w:r>
                    </w:p>
                    <w:p w14:paraId="51F97889" w14:textId="462F7A57" w:rsidR="00747B67" w:rsidRDefault="00747B67">
                      <w:r>
                        <w:t>Agenda:</w:t>
                      </w:r>
                    </w:p>
                    <w:p w14:paraId="26754242" w14:textId="5EA7DEC1" w:rsidR="009E7C2A" w:rsidRDefault="009E7C2A" w:rsidP="009E7C2A">
                      <w:pPr>
                        <w:pStyle w:val="ListParagraph"/>
                        <w:numPr>
                          <w:ilvl w:val="0"/>
                          <w:numId w:val="13"/>
                        </w:numPr>
                      </w:pPr>
                      <w:r>
                        <w:t>Welcome back… getting reacquainted.</w:t>
                      </w:r>
                    </w:p>
                    <w:p w14:paraId="69198C52" w14:textId="354A4E2C" w:rsidR="009E7C2A" w:rsidRDefault="009E7C2A" w:rsidP="009E7C2A">
                      <w:pPr>
                        <w:pStyle w:val="ListParagraph"/>
                        <w:numPr>
                          <w:ilvl w:val="0"/>
                          <w:numId w:val="13"/>
                        </w:numPr>
                      </w:pPr>
                      <w:r>
                        <w:t>Review the minutes of the last meeting</w:t>
                      </w:r>
                    </w:p>
                    <w:p w14:paraId="7EA5BCE1" w14:textId="46AEEAA0" w:rsidR="009E7C2A" w:rsidRDefault="009E7C2A" w:rsidP="009E7C2A">
                      <w:pPr>
                        <w:pStyle w:val="ListParagraph"/>
                        <w:numPr>
                          <w:ilvl w:val="0"/>
                          <w:numId w:val="13"/>
                        </w:numPr>
                      </w:pPr>
                      <w:r>
                        <w:t>2022 Calendar Committee report</w:t>
                      </w:r>
                    </w:p>
                    <w:p w14:paraId="3F6BD67D" w14:textId="28D88CC7" w:rsidR="009E7C2A" w:rsidRDefault="000507FB" w:rsidP="009E7C2A">
                      <w:pPr>
                        <w:pStyle w:val="ListParagraph"/>
                        <w:numPr>
                          <w:ilvl w:val="0"/>
                          <w:numId w:val="13"/>
                        </w:numPr>
                      </w:pPr>
                      <w:r>
                        <w:t xml:space="preserve">Report from editor—online inquiries and activity. </w:t>
                      </w:r>
                    </w:p>
                    <w:p w14:paraId="729EB47F" w14:textId="66C2CC41" w:rsidR="009E7C2A" w:rsidRDefault="009E7C2A" w:rsidP="009E7C2A">
                      <w:pPr>
                        <w:pStyle w:val="ListParagraph"/>
                        <w:numPr>
                          <w:ilvl w:val="0"/>
                          <w:numId w:val="13"/>
                        </w:numPr>
                      </w:pPr>
                      <w:r>
                        <w:t>2022 BLHS Biennial Exhibit—discussion and organization.</w:t>
                      </w:r>
                    </w:p>
                    <w:p w14:paraId="2D0CFC77" w14:textId="484FD6EC" w:rsidR="00591B91" w:rsidRDefault="00591B91"/>
                  </w:txbxContent>
                </v:textbox>
              </v:shape>
            </w:pict>
          </mc:Fallback>
        </mc:AlternateContent>
      </w:r>
      <w:r>
        <w:rPr>
          <w:noProof/>
        </w:rPr>
        <mc:AlternateContent>
          <mc:Choice Requires="wps">
            <w:drawing>
              <wp:anchor distT="0" distB="0" distL="114300" distR="114300" simplePos="0" relativeHeight="251688016" behindDoc="0" locked="0" layoutInCell="1" allowOverlap="1" wp14:anchorId="50AB23C4" wp14:editId="18FA4F26">
                <wp:simplePos x="0" y="0"/>
                <wp:positionH relativeFrom="page">
                  <wp:posOffset>3667125</wp:posOffset>
                </wp:positionH>
                <wp:positionV relativeFrom="page">
                  <wp:posOffset>6810375</wp:posOffset>
                </wp:positionV>
                <wp:extent cx="3305175" cy="5276850"/>
                <wp:effectExtent l="0" t="0" r="9525" b="6350"/>
                <wp:wrapTight wrapText="bothSides">
                  <wp:wrapPolygon edited="0">
                    <wp:start x="0" y="0"/>
                    <wp:lineTo x="0" y="21574"/>
                    <wp:lineTo x="21579" y="21574"/>
                    <wp:lineTo x="21579" y="0"/>
                    <wp:lineTo x="0" y="0"/>
                  </wp:wrapPolygon>
                </wp:wrapTight>
                <wp:docPr id="1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276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745605" w14:textId="77777777" w:rsidR="00AC79AD" w:rsidRPr="00AC79AD" w:rsidRDefault="00AC79AD" w:rsidP="00291F29">
                            <w:pPr>
                              <w:pStyle w:val="Page"/>
                              <w:jc w:val="left"/>
                              <w:rPr>
                                <w:b/>
                                <w:color w:val="0B5294" w:themeColor="accent1" w:themeShade="BF"/>
                              </w:rPr>
                            </w:pPr>
                            <w:r w:rsidRPr="00AC79AD">
                              <w:rPr>
                                <w:b/>
                                <w:color w:val="0B5294" w:themeColor="accent1" w:themeShade="BF"/>
                              </w:rPr>
                              <w:t>Comments from the editor:</w:t>
                            </w:r>
                          </w:p>
                          <w:p w14:paraId="2514D1E3" w14:textId="77777777" w:rsidR="00AC79AD" w:rsidRDefault="00AC79AD" w:rsidP="00291F29">
                            <w:pPr>
                              <w:pStyle w:val="Page"/>
                              <w:jc w:val="left"/>
                              <w:rPr>
                                <w:b/>
                                <w:color w:val="0B5294" w:themeColor="accent1" w:themeShade="BF"/>
                                <w:sz w:val="22"/>
                                <w:szCs w:val="22"/>
                              </w:rPr>
                            </w:pPr>
                          </w:p>
                          <w:p w14:paraId="2AC4C3AA" w14:textId="0C49F9E1" w:rsidR="00AC79AD" w:rsidRDefault="00AC79AD" w:rsidP="00962FB9">
                            <w:pPr>
                              <w:pStyle w:val="Page"/>
                              <w:numPr>
                                <w:ilvl w:val="0"/>
                                <w:numId w:val="12"/>
                              </w:numPr>
                              <w:jc w:val="both"/>
                              <w:rPr>
                                <w:bCs/>
                                <w:color w:val="0B5294" w:themeColor="accent1" w:themeShade="BF"/>
                                <w:sz w:val="22"/>
                                <w:szCs w:val="22"/>
                              </w:rPr>
                            </w:pPr>
                            <w:r w:rsidRPr="00962FB9">
                              <w:rPr>
                                <w:b/>
                                <w:i/>
                                <w:iCs/>
                                <w:color w:val="0B5294" w:themeColor="accent1" w:themeShade="BF"/>
                                <w:sz w:val="22"/>
                                <w:szCs w:val="22"/>
                              </w:rPr>
                              <w:t>You are invited to share your history!</w:t>
                            </w:r>
                            <w:r w:rsidRPr="00291F29">
                              <w:rPr>
                                <w:bCs/>
                                <w:color w:val="0B5294" w:themeColor="accent1" w:themeShade="BF"/>
                                <w:sz w:val="22"/>
                                <w:szCs w:val="22"/>
                              </w:rPr>
                              <w:t xml:space="preserve"> Please do—a special thank you to Carol Rondell and Pattie Pleas (2021 Spring Newsletter) for sharing their stories.</w:t>
                            </w:r>
                            <w:r>
                              <w:rPr>
                                <w:bCs/>
                                <w:color w:val="0B5294" w:themeColor="accent1" w:themeShade="BF"/>
                                <w:sz w:val="22"/>
                                <w:szCs w:val="22"/>
                              </w:rPr>
                              <w:t xml:space="preserve"> Send your stories to:</w:t>
                            </w:r>
                          </w:p>
                          <w:p w14:paraId="59930E33" w14:textId="77777777" w:rsidR="00AC79AD" w:rsidRDefault="00AC79AD" w:rsidP="00A87F5F">
                            <w:pPr>
                              <w:pStyle w:val="Page"/>
                              <w:ind w:left="1440"/>
                              <w:jc w:val="both"/>
                              <w:rPr>
                                <w:b/>
                                <w:i/>
                                <w:iCs/>
                                <w:color w:val="0B5294" w:themeColor="accent1" w:themeShade="BF"/>
                                <w:sz w:val="22"/>
                                <w:szCs w:val="22"/>
                              </w:rPr>
                            </w:pPr>
                            <w:r>
                              <w:rPr>
                                <w:b/>
                                <w:i/>
                                <w:iCs/>
                                <w:color w:val="0B5294" w:themeColor="accent1" w:themeShade="BF"/>
                                <w:sz w:val="22"/>
                                <w:szCs w:val="22"/>
                              </w:rPr>
                              <w:t>BLHS</w:t>
                            </w:r>
                          </w:p>
                          <w:p w14:paraId="79949244" w14:textId="77777777" w:rsidR="00AC79AD" w:rsidRDefault="00AC79AD" w:rsidP="00A87F5F">
                            <w:pPr>
                              <w:pStyle w:val="Page"/>
                              <w:ind w:left="1440"/>
                              <w:jc w:val="both"/>
                              <w:rPr>
                                <w:b/>
                                <w:i/>
                                <w:iCs/>
                                <w:color w:val="0B5294" w:themeColor="accent1" w:themeShade="BF"/>
                                <w:sz w:val="22"/>
                                <w:szCs w:val="22"/>
                              </w:rPr>
                            </w:pPr>
                            <w:r>
                              <w:rPr>
                                <w:b/>
                                <w:i/>
                                <w:iCs/>
                                <w:color w:val="0B5294" w:themeColor="accent1" w:themeShade="BF"/>
                                <w:sz w:val="22"/>
                                <w:szCs w:val="22"/>
                              </w:rPr>
                              <w:t>23694 Da Lacy Lane</w:t>
                            </w:r>
                          </w:p>
                          <w:p w14:paraId="53BC2F71" w14:textId="77777777" w:rsidR="00AC79AD" w:rsidRDefault="00AC79AD" w:rsidP="00A87F5F">
                            <w:pPr>
                              <w:pStyle w:val="Page"/>
                              <w:ind w:left="1440"/>
                              <w:jc w:val="both"/>
                              <w:rPr>
                                <w:b/>
                                <w:i/>
                                <w:iCs/>
                                <w:color w:val="0B5294" w:themeColor="accent1" w:themeShade="BF"/>
                                <w:sz w:val="22"/>
                                <w:szCs w:val="22"/>
                              </w:rPr>
                            </w:pPr>
                            <w:r>
                              <w:rPr>
                                <w:b/>
                                <w:i/>
                                <w:iCs/>
                                <w:color w:val="0B5294" w:themeColor="accent1" w:themeShade="BF"/>
                                <w:sz w:val="22"/>
                                <w:szCs w:val="22"/>
                              </w:rPr>
                              <w:t>Mount Vernon, WA 98274</w:t>
                            </w:r>
                          </w:p>
                          <w:p w14:paraId="7574DBE3" w14:textId="77777777" w:rsidR="00AC79AD" w:rsidRPr="00A87F5F" w:rsidRDefault="00AC79AD" w:rsidP="00A87F5F">
                            <w:pPr>
                              <w:pStyle w:val="Page"/>
                              <w:jc w:val="center"/>
                              <w:rPr>
                                <w:b/>
                                <w:i/>
                                <w:iCs/>
                                <w:color w:val="0B5294" w:themeColor="accent1" w:themeShade="BF"/>
                                <w:sz w:val="22"/>
                                <w:szCs w:val="22"/>
                              </w:rPr>
                            </w:pPr>
                            <w:r w:rsidRPr="00A87F5F">
                              <w:rPr>
                                <w:b/>
                                <w:i/>
                                <w:iCs/>
                                <w:color w:val="0B5294" w:themeColor="accent1" w:themeShade="BF"/>
                                <w:sz w:val="22"/>
                                <w:szCs w:val="22"/>
                              </w:rPr>
                              <w:t>OR</w:t>
                            </w:r>
                          </w:p>
                          <w:p w14:paraId="1F248B81" w14:textId="77777777" w:rsidR="00AC79AD" w:rsidRDefault="00AC79AD" w:rsidP="00A87F5F">
                            <w:pPr>
                              <w:pStyle w:val="Page"/>
                              <w:jc w:val="center"/>
                              <w:rPr>
                                <w:b/>
                                <w:i/>
                                <w:iCs/>
                                <w:color w:val="0B5294" w:themeColor="accent1" w:themeShade="BF"/>
                                <w:sz w:val="22"/>
                                <w:szCs w:val="22"/>
                              </w:rPr>
                            </w:pPr>
                            <w:r w:rsidRPr="00A87F5F">
                              <w:rPr>
                                <w:b/>
                                <w:i/>
                                <w:iCs/>
                                <w:color w:val="0B5294" w:themeColor="accent1" w:themeShade="BF"/>
                                <w:sz w:val="22"/>
                                <w:szCs w:val="22"/>
                              </w:rPr>
                              <w:t xml:space="preserve">Email: </w:t>
                            </w:r>
                            <w:r>
                              <w:rPr>
                                <w:b/>
                                <w:i/>
                                <w:iCs/>
                                <w:color w:val="0B5294" w:themeColor="accent1" w:themeShade="BF"/>
                                <w:sz w:val="22"/>
                                <w:szCs w:val="22"/>
                              </w:rPr>
                              <w:t>biglakehistoricalsociety@gmail.com</w:t>
                            </w:r>
                          </w:p>
                          <w:p w14:paraId="5808870A" w14:textId="77777777" w:rsidR="00AC79AD" w:rsidRPr="00A87F5F" w:rsidRDefault="00AC79AD" w:rsidP="00A87F5F">
                            <w:pPr>
                              <w:pStyle w:val="Page"/>
                              <w:jc w:val="center"/>
                              <w:rPr>
                                <w:b/>
                                <w:i/>
                                <w:iCs/>
                                <w:color w:val="0B5294" w:themeColor="accent1" w:themeShade="BF"/>
                                <w:sz w:val="22"/>
                                <w:szCs w:val="22"/>
                              </w:rPr>
                            </w:pPr>
                          </w:p>
                          <w:p w14:paraId="5A3166CB" w14:textId="5EB16C2E" w:rsidR="00AC79AD" w:rsidRDefault="00AC79AD" w:rsidP="00DE4599">
                            <w:pPr>
                              <w:pStyle w:val="Page"/>
                              <w:numPr>
                                <w:ilvl w:val="0"/>
                                <w:numId w:val="12"/>
                              </w:numPr>
                              <w:jc w:val="both"/>
                              <w:rPr>
                                <w:bCs/>
                                <w:color w:val="0B5294" w:themeColor="accent1" w:themeShade="BF"/>
                                <w:sz w:val="22"/>
                                <w:szCs w:val="22"/>
                              </w:rPr>
                            </w:pPr>
                            <w:r w:rsidRPr="00962FB9">
                              <w:rPr>
                                <w:b/>
                                <w:i/>
                                <w:iCs/>
                                <w:color w:val="0B5294" w:themeColor="accent1" w:themeShade="BF"/>
                                <w:sz w:val="22"/>
                                <w:szCs w:val="22"/>
                              </w:rPr>
                              <w:t>Concerning the 2022 Calendars</w:t>
                            </w:r>
                            <w:r>
                              <w:rPr>
                                <w:bCs/>
                                <w:color w:val="0B5294" w:themeColor="accent1" w:themeShade="BF"/>
                                <w:sz w:val="22"/>
                                <w:szCs w:val="22"/>
                              </w:rPr>
                              <w:t>—the more things change, the more they remain the same. As a member of the Big Lake Neighbors Facebook group, I notice the same concerns for community, neighbors looking out for neighbors, and absolute appreciation for the beauty that surrounds us “</w:t>
                            </w:r>
                            <w:r w:rsidR="00B805CD">
                              <w:rPr>
                                <w:bCs/>
                                <w:color w:val="0B5294" w:themeColor="accent1" w:themeShade="BF"/>
                                <w:sz w:val="22"/>
                                <w:szCs w:val="22"/>
                              </w:rPr>
                              <w:t>lakers” as was known in the good “ole days”</w:t>
                            </w:r>
                            <w:r>
                              <w:rPr>
                                <w:bCs/>
                                <w:color w:val="0B5294" w:themeColor="accent1" w:themeShade="BF"/>
                                <w:sz w:val="22"/>
                                <w:szCs w:val="22"/>
                              </w:rPr>
                              <w:t xml:space="preserve">. I look forward to the new calendar and the wonderful photographs of Kym Pickup Larvie, after all it is our contemporary history, the roots of the coming generations and a bridge between what was and what is and what will always be.  </w:t>
                            </w:r>
                            <w:r w:rsidRPr="00DE4599">
                              <w:rPr>
                                <w:bCs/>
                                <w:color w:val="0B5294" w:themeColor="accent1" w:themeShade="BF"/>
                                <w:sz w:val="22"/>
                                <w:szCs w:val="22"/>
                              </w:rPr>
                              <w:t xml:space="preserve">                     </w:t>
                            </w:r>
                          </w:p>
                          <w:p w14:paraId="3441639F" w14:textId="77777777" w:rsidR="00AC79AD" w:rsidRDefault="00AC79AD" w:rsidP="00DE4599">
                            <w:pPr>
                              <w:pStyle w:val="Page"/>
                              <w:jc w:val="both"/>
                              <w:rPr>
                                <w:bCs/>
                                <w:color w:val="0B5294" w:themeColor="accent1" w:themeShade="BF"/>
                                <w:sz w:val="22"/>
                                <w:szCs w:val="22"/>
                              </w:rPr>
                            </w:pPr>
                          </w:p>
                          <w:p w14:paraId="4B97977D" w14:textId="26C4385C" w:rsidR="00AC79AD" w:rsidRPr="00DE4599" w:rsidRDefault="00AC79AD" w:rsidP="00DE4599">
                            <w:pPr>
                              <w:pStyle w:val="Page"/>
                              <w:numPr>
                                <w:ilvl w:val="0"/>
                                <w:numId w:val="12"/>
                              </w:numPr>
                              <w:jc w:val="both"/>
                              <w:rPr>
                                <w:bCs/>
                                <w:color w:val="0B5294" w:themeColor="accent1" w:themeShade="BF"/>
                                <w:sz w:val="22"/>
                                <w:szCs w:val="22"/>
                              </w:rPr>
                            </w:pPr>
                            <w:r w:rsidRPr="00DE4599">
                              <w:rPr>
                                <w:b/>
                                <w:i/>
                                <w:iCs/>
                                <w:color w:val="0B5294" w:themeColor="accent1" w:themeShade="BF"/>
                                <w:sz w:val="22"/>
                                <w:szCs w:val="22"/>
                              </w:rPr>
                              <w:t xml:space="preserve">What’s </w:t>
                            </w:r>
                            <w:proofErr w:type="gramStart"/>
                            <w:r w:rsidRPr="00DE4599">
                              <w:rPr>
                                <w:b/>
                                <w:i/>
                                <w:iCs/>
                                <w:color w:val="0B5294" w:themeColor="accent1" w:themeShade="BF"/>
                                <w:sz w:val="22"/>
                                <w:szCs w:val="22"/>
                              </w:rPr>
                              <w:t>Ahead—</w:t>
                            </w:r>
                            <w:r>
                              <w:rPr>
                                <w:bCs/>
                                <w:color w:val="0B5294" w:themeColor="accent1" w:themeShade="BF"/>
                                <w:sz w:val="22"/>
                                <w:szCs w:val="22"/>
                              </w:rPr>
                              <w:t>Coming</w:t>
                            </w:r>
                            <w:proofErr w:type="gramEnd"/>
                            <w:r>
                              <w:rPr>
                                <w:bCs/>
                                <w:color w:val="0B5294" w:themeColor="accent1" w:themeShade="BF"/>
                                <w:sz w:val="22"/>
                                <w:szCs w:val="22"/>
                              </w:rPr>
                              <w:t xml:space="preserve"> in the Fall Newsletter, “</w:t>
                            </w:r>
                            <w:r w:rsidRPr="00DE4599">
                              <w:rPr>
                                <w:bCs/>
                                <w:i/>
                                <w:iCs/>
                                <w:color w:val="0B5294" w:themeColor="accent1" w:themeShade="BF"/>
                                <w:sz w:val="22"/>
                                <w:szCs w:val="22"/>
                              </w:rPr>
                              <w:t>If The Land Could Talk”</w:t>
                            </w:r>
                            <w:r>
                              <w:rPr>
                                <w:bCs/>
                                <w:color w:val="0B5294" w:themeColor="accent1" w:themeShade="BF"/>
                                <w:sz w:val="22"/>
                                <w:szCs w:val="22"/>
                              </w:rPr>
                              <w:t>, the biography and autobiography of piece of property through a century</w:t>
                            </w:r>
                            <w:r w:rsidR="00A344D0">
                              <w:rPr>
                                <w:bCs/>
                                <w:color w:val="0B5294" w:themeColor="accent1" w:themeShade="BF"/>
                                <w:sz w:val="22"/>
                                <w:szCs w:val="22"/>
                              </w:rPr>
                              <w:t>,</w:t>
                            </w:r>
                            <w:r>
                              <w:rPr>
                                <w:bCs/>
                                <w:color w:val="0B5294" w:themeColor="accent1" w:themeShade="BF"/>
                                <w:sz w:val="22"/>
                                <w:szCs w:val="22"/>
                              </w:rPr>
                              <w:t xml:space="preserve"> </w:t>
                            </w:r>
                            <w:r w:rsidR="00A344D0">
                              <w:rPr>
                                <w:bCs/>
                                <w:color w:val="0B5294" w:themeColor="accent1" w:themeShade="BF"/>
                                <w:sz w:val="22"/>
                                <w:szCs w:val="22"/>
                              </w:rPr>
                              <w:t>five</w:t>
                            </w:r>
                            <w:r>
                              <w:rPr>
                                <w:bCs/>
                                <w:color w:val="0B5294" w:themeColor="accent1" w:themeShade="BF"/>
                                <w:sz w:val="22"/>
                                <w:szCs w:val="22"/>
                              </w:rPr>
                              <w:t xml:space="preserve"> generations</w:t>
                            </w:r>
                            <w:r w:rsidR="00A344D0">
                              <w:rPr>
                                <w:bCs/>
                                <w:color w:val="0B5294" w:themeColor="accent1" w:themeShade="BF"/>
                                <w:sz w:val="22"/>
                                <w:szCs w:val="22"/>
                              </w:rPr>
                              <w:t>,</w:t>
                            </w:r>
                            <w:r>
                              <w:rPr>
                                <w:bCs/>
                                <w:color w:val="0B5294" w:themeColor="accent1" w:themeShade="BF"/>
                                <w:sz w:val="22"/>
                                <w:szCs w:val="22"/>
                              </w:rPr>
                              <w:t xml:space="preserve"> and two families that lived, worked and loved the land. Stay tuned!</w:t>
                            </w:r>
                          </w:p>
                          <w:p w14:paraId="119B7041" w14:textId="77777777" w:rsidR="00AC79AD" w:rsidRPr="00291F29" w:rsidRDefault="00AC79AD" w:rsidP="00AC79AD">
                            <w:pPr>
                              <w:pStyle w:val="Page"/>
                              <w:rPr>
                                <w:bCs/>
                                <w:color w:val="0B5294" w:themeColor="accent1" w:themeShade="BF"/>
                                <w:sz w:val="22"/>
                                <w:szCs w:val="22"/>
                              </w:rPr>
                            </w:pPr>
                            <w:r w:rsidRPr="00DE4599">
                              <w:rPr>
                                <w:bCs/>
                                <w:color w:val="0B5294" w:themeColor="accent1" w:themeShade="BF"/>
                                <w:sz w:val="22"/>
                                <w:szCs w:val="22"/>
                              </w:rPr>
                              <w:t>–T</w:t>
                            </w:r>
                            <w:r>
                              <w:rPr>
                                <w:bCs/>
                                <w:color w:val="0B5294" w:themeColor="accent1" w:themeShade="BF"/>
                                <w:sz w:val="22"/>
                                <w:szCs w:val="22"/>
                              </w:rPr>
                              <w:t xml:space="preserve">rudi </w:t>
                            </w:r>
                            <w:proofErr w:type="spellStart"/>
                            <w:r w:rsidRPr="00DE4599">
                              <w:rPr>
                                <w:bCs/>
                                <w:color w:val="0B5294" w:themeColor="accent1" w:themeShade="BF"/>
                                <w:sz w:val="22"/>
                                <w:szCs w:val="22"/>
                              </w:rPr>
                              <w:t>Y</w:t>
                            </w:r>
                            <w:r>
                              <w:rPr>
                                <w:bCs/>
                                <w:color w:val="0B5294" w:themeColor="accent1" w:themeShade="BF"/>
                                <w:sz w:val="22"/>
                                <w:szCs w:val="22"/>
                              </w:rPr>
                              <w:t>archo</w:t>
                            </w:r>
                            <w:proofErr w:type="spellEnd"/>
                            <w:r>
                              <w:rPr>
                                <w:bCs/>
                                <w:color w:val="0B5294" w:themeColor="accent1" w:themeShade="BF"/>
                                <w:sz w:val="22"/>
                                <w:szCs w:val="22"/>
                              </w:rPr>
                              <w:t xml:space="preserve"> </w:t>
                            </w:r>
                            <w:r w:rsidRPr="00DE4599">
                              <w:rPr>
                                <w:bCs/>
                                <w:color w:val="0B5294" w:themeColor="accent1" w:themeShade="BF"/>
                                <w:sz w:val="22"/>
                                <w:szCs w:val="22"/>
                              </w:rPr>
                              <w:t>D</w:t>
                            </w:r>
                            <w:r>
                              <w:rPr>
                                <w:bCs/>
                                <w:color w:val="0B5294" w:themeColor="accent1" w:themeShade="BF"/>
                                <w:sz w:val="22"/>
                                <w:szCs w:val="22"/>
                              </w:rPr>
                              <w:t>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23C4" id="Text Box 240" o:spid="_x0000_s1043" type="#_x0000_t202" style="position:absolute;margin-left:288.75pt;margin-top:536.25pt;width:260.25pt;height:415.5pt;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" filled="f" stroked="f">
                <v:textbox inset="0,0,0,0">
                  <w:txbxContent>
                    <w:p w14:paraId="57745605" w14:textId="77777777" w:rsidR="00AC79AD" w:rsidRPr="00AC79AD" w:rsidRDefault="00AC79AD" w:rsidP="00291F29">
                      <w:pPr>
                        <w:pStyle w:val="Page"/>
                        <w:jc w:val="left"/>
                        <w:rPr>
                          <w:b/>
                          <w:color w:val="0B5294" w:themeColor="accent1" w:themeShade="BF"/>
                        </w:rPr>
                      </w:pPr>
                      <w:r w:rsidRPr="00AC79AD">
                        <w:rPr>
                          <w:b/>
                          <w:color w:val="0B5294" w:themeColor="accent1" w:themeShade="BF"/>
                        </w:rPr>
                        <w:t>Comments from the editor:</w:t>
                      </w:r>
                    </w:p>
                    <w:p w14:paraId="2514D1E3" w14:textId="77777777" w:rsidR="00AC79AD" w:rsidRDefault="00AC79AD" w:rsidP="00291F29">
                      <w:pPr>
                        <w:pStyle w:val="Page"/>
                        <w:jc w:val="left"/>
                        <w:rPr>
                          <w:b/>
                          <w:color w:val="0B5294" w:themeColor="accent1" w:themeShade="BF"/>
                          <w:sz w:val="22"/>
                          <w:szCs w:val="22"/>
                        </w:rPr>
                      </w:pPr>
                    </w:p>
                    <w:p w14:paraId="2AC4C3AA" w14:textId="0C49F9E1" w:rsidR="00AC79AD" w:rsidRDefault="00AC79AD" w:rsidP="00962FB9">
                      <w:pPr>
                        <w:pStyle w:val="Page"/>
                        <w:numPr>
                          <w:ilvl w:val="0"/>
                          <w:numId w:val="12"/>
                        </w:numPr>
                        <w:jc w:val="both"/>
                        <w:rPr>
                          <w:bCs/>
                          <w:color w:val="0B5294" w:themeColor="accent1" w:themeShade="BF"/>
                          <w:sz w:val="22"/>
                          <w:szCs w:val="22"/>
                        </w:rPr>
                      </w:pPr>
                      <w:r w:rsidRPr="00962FB9">
                        <w:rPr>
                          <w:b/>
                          <w:i/>
                          <w:iCs/>
                          <w:color w:val="0B5294" w:themeColor="accent1" w:themeShade="BF"/>
                          <w:sz w:val="22"/>
                          <w:szCs w:val="22"/>
                        </w:rPr>
                        <w:t>You are invited to share your history!</w:t>
                      </w:r>
                      <w:r w:rsidRPr="00291F29">
                        <w:rPr>
                          <w:bCs/>
                          <w:color w:val="0B5294" w:themeColor="accent1" w:themeShade="BF"/>
                          <w:sz w:val="22"/>
                          <w:szCs w:val="22"/>
                        </w:rPr>
                        <w:t xml:space="preserve"> Please do—a special thank you to Carol Rondell and Pattie Pleas (2021 Spring Newsletter) for sharing their stories.</w:t>
                      </w:r>
                      <w:r>
                        <w:rPr>
                          <w:bCs/>
                          <w:color w:val="0B5294" w:themeColor="accent1" w:themeShade="BF"/>
                          <w:sz w:val="22"/>
                          <w:szCs w:val="22"/>
                        </w:rPr>
                        <w:t xml:space="preserve"> Send your stories to:</w:t>
                      </w:r>
                    </w:p>
                    <w:p w14:paraId="59930E33" w14:textId="77777777" w:rsidR="00AC79AD" w:rsidRDefault="00AC79AD" w:rsidP="00A87F5F">
                      <w:pPr>
                        <w:pStyle w:val="Page"/>
                        <w:ind w:left="1440"/>
                        <w:jc w:val="both"/>
                        <w:rPr>
                          <w:b/>
                          <w:i/>
                          <w:iCs/>
                          <w:color w:val="0B5294" w:themeColor="accent1" w:themeShade="BF"/>
                          <w:sz w:val="22"/>
                          <w:szCs w:val="22"/>
                        </w:rPr>
                      </w:pPr>
                      <w:r>
                        <w:rPr>
                          <w:b/>
                          <w:i/>
                          <w:iCs/>
                          <w:color w:val="0B5294" w:themeColor="accent1" w:themeShade="BF"/>
                          <w:sz w:val="22"/>
                          <w:szCs w:val="22"/>
                        </w:rPr>
                        <w:t>BLHS</w:t>
                      </w:r>
                    </w:p>
                    <w:p w14:paraId="79949244" w14:textId="77777777" w:rsidR="00AC79AD" w:rsidRDefault="00AC79AD" w:rsidP="00A87F5F">
                      <w:pPr>
                        <w:pStyle w:val="Page"/>
                        <w:ind w:left="1440"/>
                        <w:jc w:val="both"/>
                        <w:rPr>
                          <w:b/>
                          <w:i/>
                          <w:iCs/>
                          <w:color w:val="0B5294" w:themeColor="accent1" w:themeShade="BF"/>
                          <w:sz w:val="22"/>
                          <w:szCs w:val="22"/>
                        </w:rPr>
                      </w:pPr>
                      <w:r>
                        <w:rPr>
                          <w:b/>
                          <w:i/>
                          <w:iCs/>
                          <w:color w:val="0B5294" w:themeColor="accent1" w:themeShade="BF"/>
                          <w:sz w:val="22"/>
                          <w:szCs w:val="22"/>
                        </w:rPr>
                        <w:t>23694 Da Lacy Lane</w:t>
                      </w:r>
                    </w:p>
                    <w:p w14:paraId="53BC2F71" w14:textId="77777777" w:rsidR="00AC79AD" w:rsidRDefault="00AC79AD" w:rsidP="00A87F5F">
                      <w:pPr>
                        <w:pStyle w:val="Page"/>
                        <w:ind w:left="1440"/>
                        <w:jc w:val="both"/>
                        <w:rPr>
                          <w:b/>
                          <w:i/>
                          <w:iCs/>
                          <w:color w:val="0B5294" w:themeColor="accent1" w:themeShade="BF"/>
                          <w:sz w:val="22"/>
                          <w:szCs w:val="22"/>
                        </w:rPr>
                      </w:pPr>
                      <w:r>
                        <w:rPr>
                          <w:b/>
                          <w:i/>
                          <w:iCs/>
                          <w:color w:val="0B5294" w:themeColor="accent1" w:themeShade="BF"/>
                          <w:sz w:val="22"/>
                          <w:szCs w:val="22"/>
                        </w:rPr>
                        <w:t>Mount Vernon, WA 98274</w:t>
                      </w:r>
                    </w:p>
                    <w:p w14:paraId="7574DBE3" w14:textId="77777777" w:rsidR="00AC79AD" w:rsidRPr="00A87F5F" w:rsidRDefault="00AC79AD" w:rsidP="00A87F5F">
                      <w:pPr>
                        <w:pStyle w:val="Page"/>
                        <w:jc w:val="center"/>
                        <w:rPr>
                          <w:b/>
                          <w:i/>
                          <w:iCs/>
                          <w:color w:val="0B5294" w:themeColor="accent1" w:themeShade="BF"/>
                          <w:sz w:val="22"/>
                          <w:szCs w:val="22"/>
                        </w:rPr>
                      </w:pPr>
                      <w:r w:rsidRPr="00A87F5F">
                        <w:rPr>
                          <w:b/>
                          <w:i/>
                          <w:iCs/>
                          <w:color w:val="0B5294" w:themeColor="accent1" w:themeShade="BF"/>
                          <w:sz w:val="22"/>
                          <w:szCs w:val="22"/>
                        </w:rPr>
                        <w:t>OR</w:t>
                      </w:r>
                    </w:p>
                    <w:p w14:paraId="1F248B81" w14:textId="77777777" w:rsidR="00AC79AD" w:rsidRDefault="00AC79AD" w:rsidP="00A87F5F">
                      <w:pPr>
                        <w:pStyle w:val="Page"/>
                        <w:jc w:val="center"/>
                        <w:rPr>
                          <w:b/>
                          <w:i/>
                          <w:iCs/>
                          <w:color w:val="0B5294" w:themeColor="accent1" w:themeShade="BF"/>
                          <w:sz w:val="22"/>
                          <w:szCs w:val="22"/>
                        </w:rPr>
                      </w:pPr>
                      <w:r w:rsidRPr="00A87F5F">
                        <w:rPr>
                          <w:b/>
                          <w:i/>
                          <w:iCs/>
                          <w:color w:val="0B5294" w:themeColor="accent1" w:themeShade="BF"/>
                          <w:sz w:val="22"/>
                          <w:szCs w:val="22"/>
                        </w:rPr>
                        <w:t xml:space="preserve">Email: </w:t>
                      </w:r>
                      <w:r>
                        <w:rPr>
                          <w:b/>
                          <w:i/>
                          <w:iCs/>
                          <w:color w:val="0B5294" w:themeColor="accent1" w:themeShade="BF"/>
                          <w:sz w:val="22"/>
                          <w:szCs w:val="22"/>
                        </w:rPr>
                        <w:t>biglakehistoricalsociety@gmail.com</w:t>
                      </w:r>
                    </w:p>
                    <w:p w14:paraId="5808870A" w14:textId="77777777" w:rsidR="00AC79AD" w:rsidRPr="00A87F5F" w:rsidRDefault="00AC79AD" w:rsidP="00A87F5F">
                      <w:pPr>
                        <w:pStyle w:val="Page"/>
                        <w:jc w:val="center"/>
                        <w:rPr>
                          <w:b/>
                          <w:i/>
                          <w:iCs/>
                          <w:color w:val="0B5294" w:themeColor="accent1" w:themeShade="BF"/>
                          <w:sz w:val="22"/>
                          <w:szCs w:val="22"/>
                        </w:rPr>
                      </w:pPr>
                    </w:p>
                    <w:p w14:paraId="5A3166CB" w14:textId="5EB16C2E" w:rsidR="00AC79AD" w:rsidRDefault="00AC79AD" w:rsidP="00DE4599">
                      <w:pPr>
                        <w:pStyle w:val="Page"/>
                        <w:numPr>
                          <w:ilvl w:val="0"/>
                          <w:numId w:val="12"/>
                        </w:numPr>
                        <w:jc w:val="both"/>
                        <w:rPr>
                          <w:bCs/>
                          <w:color w:val="0B5294" w:themeColor="accent1" w:themeShade="BF"/>
                          <w:sz w:val="22"/>
                          <w:szCs w:val="22"/>
                        </w:rPr>
                      </w:pPr>
                      <w:r w:rsidRPr="00962FB9">
                        <w:rPr>
                          <w:b/>
                          <w:i/>
                          <w:iCs/>
                          <w:color w:val="0B5294" w:themeColor="accent1" w:themeShade="BF"/>
                          <w:sz w:val="22"/>
                          <w:szCs w:val="22"/>
                        </w:rPr>
                        <w:t>Concerning the 2022 Calendars</w:t>
                      </w:r>
                      <w:r>
                        <w:rPr>
                          <w:bCs/>
                          <w:color w:val="0B5294" w:themeColor="accent1" w:themeShade="BF"/>
                          <w:sz w:val="22"/>
                          <w:szCs w:val="22"/>
                        </w:rPr>
                        <w:t>—the more things change, the more they remain the same. As a member of the Big Lake Neighbors Facebook group, I notice the same concerns for community, neighbors looking out for neighbors, and absolute appreciation for the beauty that surrounds us “</w:t>
                      </w:r>
                      <w:r w:rsidR="00B805CD">
                        <w:rPr>
                          <w:bCs/>
                          <w:color w:val="0B5294" w:themeColor="accent1" w:themeShade="BF"/>
                          <w:sz w:val="22"/>
                          <w:szCs w:val="22"/>
                        </w:rPr>
                        <w:t>lakers” as was known in the good “ole days”</w:t>
                      </w:r>
                      <w:r>
                        <w:rPr>
                          <w:bCs/>
                          <w:color w:val="0B5294" w:themeColor="accent1" w:themeShade="BF"/>
                          <w:sz w:val="22"/>
                          <w:szCs w:val="22"/>
                        </w:rPr>
                        <w:t xml:space="preserve">. I look forward to the new calendar and the wonderful photographs of Kym Pickup Larvie, after all it is our contemporary history, the roots of the coming generations and a bridge between what was and what is and what will always be.  </w:t>
                      </w:r>
                      <w:r w:rsidRPr="00DE4599">
                        <w:rPr>
                          <w:bCs/>
                          <w:color w:val="0B5294" w:themeColor="accent1" w:themeShade="BF"/>
                          <w:sz w:val="22"/>
                          <w:szCs w:val="22"/>
                        </w:rPr>
                        <w:t xml:space="preserve">                     </w:t>
                      </w:r>
                    </w:p>
                    <w:p w14:paraId="3441639F" w14:textId="77777777" w:rsidR="00AC79AD" w:rsidRDefault="00AC79AD" w:rsidP="00DE4599">
                      <w:pPr>
                        <w:pStyle w:val="Page"/>
                        <w:jc w:val="both"/>
                        <w:rPr>
                          <w:bCs/>
                          <w:color w:val="0B5294" w:themeColor="accent1" w:themeShade="BF"/>
                          <w:sz w:val="22"/>
                          <w:szCs w:val="22"/>
                        </w:rPr>
                      </w:pPr>
                    </w:p>
                    <w:p w14:paraId="4B97977D" w14:textId="26C4385C" w:rsidR="00AC79AD" w:rsidRPr="00DE4599" w:rsidRDefault="00AC79AD" w:rsidP="00DE4599">
                      <w:pPr>
                        <w:pStyle w:val="Page"/>
                        <w:numPr>
                          <w:ilvl w:val="0"/>
                          <w:numId w:val="12"/>
                        </w:numPr>
                        <w:jc w:val="both"/>
                        <w:rPr>
                          <w:bCs/>
                          <w:color w:val="0B5294" w:themeColor="accent1" w:themeShade="BF"/>
                          <w:sz w:val="22"/>
                          <w:szCs w:val="22"/>
                        </w:rPr>
                      </w:pPr>
                      <w:r w:rsidRPr="00DE4599">
                        <w:rPr>
                          <w:b/>
                          <w:i/>
                          <w:iCs/>
                          <w:color w:val="0B5294" w:themeColor="accent1" w:themeShade="BF"/>
                          <w:sz w:val="22"/>
                          <w:szCs w:val="22"/>
                        </w:rPr>
                        <w:t xml:space="preserve">What’s </w:t>
                      </w:r>
                      <w:proofErr w:type="gramStart"/>
                      <w:r w:rsidRPr="00DE4599">
                        <w:rPr>
                          <w:b/>
                          <w:i/>
                          <w:iCs/>
                          <w:color w:val="0B5294" w:themeColor="accent1" w:themeShade="BF"/>
                          <w:sz w:val="22"/>
                          <w:szCs w:val="22"/>
                        </w:rPr>
                        <w:t>Ahead—</w:t>
                      </w:r>
                      <w:r>
                        <w:rPr>
                          <w:bCs/>
                          <w:color w:val="0B5294" w:themeColor="accent1" w:themeShade="BF"/>
                          <w:sz w:val="22"/>
                          <w:szCs w:val="22"/>
                        </w:rPr>
                        <w:t>Coming</w:t>
                      </w:r>
                      <w:proofErr w:type="gramEnd"/>
                      <w:r>
                        <w:rPr>
                          <w:bCs/>
                          <w:color w:val="0B5294" w:themeColor="accent1" w:themeShade="BF"/>
                          <w:sz w:val="22"/>
                          <w:szCs w:val="22"/>
                        </w:rPr>
                        <w:t xml:space="preserve"> in the Fall Newsletter, “</w:t>
                      </w:r>
                      <w:r w:rsidRPr="00DE4599">
                        <w:rPr>
                          <w:bCs/>
                          <w:i/>
                          <w:iCs/>
                          <w:color w:val="0B5294" w:themeColor="accent1" w:themeShade="BF"/>
                          <w:sz w:val="22"/>
                          <w:szCs w:val="22"/>
                        </w:rPr>
                        <w:t>If The Land Could Talk”</w:t>
                      </w:r>
                      <w:r>
                        <w:rPr>
                          <w:bCs/>
                          <w:color w:val="0B5294" w:themeColor="accent1" w:themeShade="BF"/>
                          <w:sz w:val="22"/>
                          <w:szCs w:val="22"/>
                        </w:rPr>
                        <w:t>, the biography and autobiography of piece of property through a century</w:t>
                      </w:r>
                      <w:r w:rsidR="00A344D0">
                        <w:rPr>
                          <w:bCs/>
                          <w:color w:val="0B5294" w:themeColor="accent1" w:themeShade="BF"/>
                          <w:sz w:val="22"/>
                          <w:szCs w:val="22"/>
                        </w:rPr>
                        <w:t>,</w:t>
                      </w:r>
                      <w:r>
                        <w:rPr>
                          <w:bCs/>
                          <w:color w:val="0B5294" w:themeColor="accent1" w:themeShade="BF"/>
                          <w:sz w:val="22"/>
                          <w:szCs w:val="22"/>
                        </w:rPr>
                        <w:t xml:space="preserve"> </w:t>
                      </w:r>
                      <w:r w:rsidR="00A344D0">
                        <w:rPr>
                          <w:bCs/>
                          <w:color w:val="0B5294" w:themeColor="accent1" w:themeShade="BF"/>
                          <w:sz w:val="22"/>
                          <w:szCs w:val="22"/>
                        </w:rPr>
                        <w:t>five</w:t>
                      </w:r>
                      <w:r>
                        <w:rPr>
                          <w:bCs/>
                          <w:color w:val="0B5294" w:themeColor="accent1" w:themeShade="BF"/>
                          <w:sz w:val="22"/>
                          <w:szCs w:val="22"/>
                        </w:rPr>
                        <w:t xml:space="preserve"> generations</w:t>
                      </w:r>
                      <w:r w:rsidR="00A344D0">
                        <w:rPr>
                          <w:bCs/>
                          <w:color w:val="0B5294" w:themeColor="accent1" w:themeShade="BF"/>
                          <w:sz w:val="22"/>
                          <w:szCs w:val="22"/>
                        </w:rPr>
                        <w:t>,</w:t>
                      </w:r>
                      <w:r>
                        <w:rPr>
                          <w:bCs/>
                          <w:color w:val="0B5294" w:themeColor="accent1" w:themeShade="BF"/>
                          <w:sz w:val="22"/>
                          <w:szCs w:val="22"/>
                        </w:rPr>
                        <w:t xml:space="preserve"> and two families that lived, worked and loved the land. Stay tuned!</w:t>
                      </w:r>
                    </w:p>
                    <w:p w14:paraId="119B7041" w14:textId="77777777" w:rsidR="00AC79AD" w:rsidRPr="00291F29" w:rsidRDefault="00AC79AD" w:rsidP="00AC79AD">
                      <w:pPr>
                        <w:pStyle w:val="Page"/>
                        <w:rPr>
                          <w:bCs/>
                          <w:color w:val="0B5294" w:themeColor="accent1" w:themeShade="BF"/>
                          <w:sz w:val="22"/>
                          <w:szCs w:val="22"/>
                        </w:rPr>
                      </w:pPr>
                      <w:r w:rsidRPr="00DE4599">
                        <w:rPr>
                          <w:bCs/>
                          <w:color w:val="0B5294" w:themeColor="accent1" w:themeShade="BF"/>
                          <w:sz w:val="22"/>
                          <w:szCs w:val="22"/>
                        </w:rPr>
                        <w:t>–T</w:t>
                      </w:r>
                      <w:r>
                        <w:rPr>
                          <w:bCs/>
                          <w:color w:val="0B5294" w:themeColor="accent1" w:themeShade="BF"/>
                          <w:sz w:val="22"/>
                          <w:szCs w:val="22"/>
                        </w:rPr>
                        <w:t xml:space="preserve">rudi </w:t>
                      </w:r>
                      <w:proofErr w:type="spellStart"/>
                      <w:r w:rsidRPr="00DE4599">
                        <w:rPr>
                          <w:bCs/>
                          <w:color w:val="0B5294" w:themeColor="accent1" w:themeShade="BF"/>
                          <w:sz w:val="22"/>
                          <w:szCs w:val="22"/>
                        </w:rPr>
                        <w:t>Y</w:t>
                      </w:r>
                      <w:r>
                        <w:rPr>
                          <w:bCs/>
                          <w:color w:val="0B5294" w:themeColor="accent1" w:themeShade="BF"/>
                          <w:sz w:val="22"/>
                          <w:szCs w:val="22"/>
                        </w:rPr>
                        <w:t>archo</w:t>
                      </w:r>
                      <w:proofErr w:type="spellEnd"/>
                      <w:r>
                        <w:rPr>
                          <w:bCs/>
                          <w:color w:val="0B5294" w:themeColor="accent1" w:themeShade="BF"/>
                          <w:sz w:val="22"/>
                          <w:szCs w:val="22"/>
                        </w:rPr>
                        <w:t xml:space="preserve"> </w:t>
                      </w:r>
                      <w:r w:rsidRPr="00DE4599">
                        <w:rPr>
                          <w:bCs/>
                          <w:color w:val="0B5294" w:themeColor="accent1" w:themeShade="BF"/>
                          <w:sz w:val="22"/>
                          <w:szCs w:val="22"/>
                        </w:rPr>
                        <w:t>D</w:t>
                      </w:r>
                      <w:r>
                        <w:rPr>
                          <w:bCs/>
                          <w:color w:val="0B5294" w:themeColor="accent1" w:themeShade="BF"/>
                          <w:sz w:val="22"/>
                          <w:szCs w:val="22"/>
                        </w:rPr>
                        <w:t>avis</w:t>
                      </w:r>
                    </w:p>
                  </w:txbxContent>
                </v:textbox>
                <w10:wrap type="tight" anchorx="page" anchory="page"/>
              </v:shape>
            </w:pict>
          </mc:Fallback>
        </mc:AlternateContent>
      </w:r>
    </w:p>
    <w:p w14:paraId="1185F226" w14:textId="77777777" w:rsidR="00AC79AD" w:rsidRPr="00AC79AD" w:rsidRDefault="00AC79AD" w:rsidP="00AC79AD"/>
    <w:sectPr w:rsidR="00AC79AD" w:rsidRPr="00AC79AD" w:rsidSect="00A87F5F">
      <w:headerReference w:type="even" r:id="rId11"/>
      <w:headerReference w:type="default" r:id="rId12"/>
      <w:footerReference w:type="even" r:id="rId13"/>
      <w:footerReference w:type="default" r:id="rId14"/>
      <w:headerReference w:type="first" r:id="rId15"/>
      <w:footerReference w:type="first" r:id="rId16"/>
      <w:pgSz w:w="12240" w:h="20160"/>
      <w:pgMar w:top="1008" w:right="720" w:bottom="1008"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4DDFF" w14:textId="77777777" w:rsidR="008B0C96" w:rsidRDefault="008B0C96">
      <w:pPr>
        <w:spacing w:after="0"/>
      </w:pPr>
      <w:r>
        <w:separator/>
      </w:r>
    </w:p>
  </w:endnote>
  <w:endnote w:type="continuationSeparator" w:id="0">
    <w:p w14:paraId="04056A03" w14:textId="77777777" w:rsidR="008B0C96" w:rsidRDefault="008B0C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Perpetua Titling MT">
    <w:panose1 w:val="02020502060505020804"/>
    <w:charset w:val="4D"/>
    <w:family w:val="roman"/>
    <w:pitch w:val="variable"/>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F3F2" w14:textId="32789BF6" w:rsidR="004172FF" w:rsidRDefault="004172FF">
    <w:pPr>
      <w:pStyle w:val="Footer"/>
    </w:pPr>
    <w:r>
      <w:rPr>
        <w:noProof/>
      </w:rPr>
      <mc:AlternateContent>
        <mc:Choice Requires="wps">
          <w:drawing>
            <wp:anchor distT="0" distB="0" distL="114300" distR="114300" simplePos="0" relativeHeight="251658244" behindDoc="0" locked="0" layoutInCell="1" allowOverlap="1" wp14:anchorId="4F6822DD" wp14:editId="26235988">
              <wp:simplePos x="0" y="0"/>
              <wp:positionH relativeFrom="page">
                <wp:posOffset>380942</wp:posOffset>
              </wp:positionH>
              <wp:positionV relativeFrom="page">
                <wp:posOffset>6694054</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FA4C4C"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527.1pt" to="570pt,52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" strokecolor="#0f6fc6 [3204]" strokeweight="3pt">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7326" w14:textId="77777777" w:rsidR="004172FF" w:rsidRDefault="004172FF">
    <w:pPr>
      <w:pStyle w:val="Footer"/>
    </w:pPr>
    <w:r>
      <w:rPr>
        <w:noProof/>
      </w:rPr>
      <mc:AlternateContent>
        <mc:Choice Requires="wps">
          <w:drawing>
            <wp:anchor distT="0" distB="0" distL="114300" distR="114300" simplePos="0" relativeHeight="251658253" behindDoc="0" locked="0" layoutInCell="1" allowOverlap="1" wp14:anchorId="691A7D22" wp14:editId="383F805B">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8054C8" w14:textId="77777777" w:rsidR="004172FF" w:rsidRDefault="004172FF" w:rsidP="003F6CA1">
                          <w:pPr>
                            <w:pStyle w:val="Footer-Right"/>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A7D22" id="_x0000_t202" coordsize="21600,21600" o:spt="202" path="m,l,21600r21600,l21600,xe">
              <v:stroke joinstyle="miter"/>
              <v:path gradientshapeok="t" o:connecttype="rect"/>
            </v:shapetype>
            <v:shape id="Text Box 15" o:spid="_x0000_s1049"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" filled="f" stroked="f">
              <v:textbox inset="0,0,0,0">
                <w:txbxContent>
                  <w:p w14:paraId="328054C8" w14:textId="77777777" w:rsidR="004172FF" w:rsidRDefault="004172FF" w:rsidP="003F6CA1">
                    <w:pPr>
                      <w:pStyle w:val="Footer-Right"/>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772BF853" wp14:editId="6CE27D1D">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FD3657"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" strokecolor="#0f6fc6 [3204]"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F3B6" w14:textId="77777777" w:rsidR="004172FF" w:rsidRDefault="004172FF">
    <w:pPr>
      <w:pStyle w:val="Footer"/>
    </w:pPr>
    <w:r>
      <w:rPr>
        <w:noProof/>
      </w:rPr>
      <mc:AlternateContent>
        <mc:Choice Requires="wps">
          <w:drawing>
            <wp:anchor distT="0" distB="0" distL="114300" distR="114300" simplePos="0" relativeHeight="251658241" behindDoc="0" locked="0" layoutInCell="1" allowOverlap="1" wp14:anchorId="396AE248" wp14:editId="5477C8B6">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DC9D0"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" strokecolor="#0f6fc6 [3204]"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E3E89" w14:textId="77777777" w:rsidR="008B0C96" w:rsidRDefault="008B0C96">
      <w:pPr>
        <w:spacing w:after="0"/>
      </w:pPr>
      <w:r>
        <w:separator/>
      </w:r>
    </w:p>
  </w:footnote>
  <w:footnote w:type="continuationSeparator" w:id="0">
    <w:p w14:paraId="1C51196A" w14:textId="77777777" w:rsidR="008B0C96" w:rsidRDefault="008B0C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96FC" w14:textId="274F8CD8" w:rsidR="004172FF" w:rsidRDefault="004172FF">
    <w:pPr>
      <w:pStyle w:val="Header"/>
    </w:pPr>
    <w:r>
      <w:rPr>
        <w:noProof/>
      </w:rPr>
      <mc:AlternateContent>
        <mc:Choice Requires="wps">
          <w:drawing>
            <wp:anchor distT="0" distB="0" distL="114300" distR="114300" simplePos="0" relativeHeight="251658249" behindDoc="0" locked="0" layoutInCell="1" allowOverlap="1" wp14:anchorId="69CB0EC2" wp14:editId="55C1B7AB">
              <wp:simplePos x="0" y="0"/>
              <wp:positionH relativeFrom="page">
                <wp:posOffset>4572000</wp:posOffset>
              </wp:positionH>
              <wp:positionV relativeFrom="page">
                <wp:posOffset>182880</wp:posOffset>
              </wp:positionV>
              <wp:extent cx="2743200" cy="496570"/>
              <wp:effectExtent l="0" t="0" r="0" b="1143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6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AFF244" w14:textId="77777777" w:rsidR="004172FF" w:rsidRPr="009A09B2" w:rsidRDefault="004172FF" w:rsidP="003F6CA1">
                          <w:pPr>
                            <w:pStyle w:val="Header-Right"/>
                            <w:rPr>
                              <w:rFonts w:ascii="Calibri" w:hAnsi="Calibri"/>
                              <w:sz w:val="20"/>
                              <w:szCs w:val="20"/>
                            </w:rPr>
                          </w:pPr>
                        </w:p>
                        <w:p w14:paraId="0FEDD7B3" w14:textId="77777777" w:rsidR="004172FF" w:rsidRPr="009A09B2" w:rsidRDefault="004172FF" w:rsidP="003F6CA1">
                          <w:pPr>
                            <w:pStyle w:val="Header-Right"/>
                            <w:rPr>
                              <w:rFonts w:ascii="Calibri" w:hAnsi="Calibri"/>
                              <w:sz w:val="20"/>
                              <w:szCs w:val="20"/>
                            </w:rPr>
                          </w:pPr>
                        </w:p>
                        <w:p w14:paraId="2434C383" w14:textId="707862B5" w:rsidR="004172FF" w:rsidRPr="009A09B2" w:rsidRDefault="004172FF" w:rsidP="003F6CA1">
                          <w:pPr>
                            <w:pStyle w:val="Header-Right"/>
                            <w:rPr>
                              <w:rFonts w:ascii="Calibri" w:hAnsi="Calibri"/>
                              <w:sz w:val="20"/>
                              <w:szCs w:val="20"/>
                            </w:rPr>
                          </w:pPr>
                          <w:r w:rsidRPr="009A09B2">
                            <w:rPr>
                              <w:rFonts w:ascii="Calibri" w:hAnsi="Calibri"/>
                              <w:sz w:val="20"/>
                              <w:szCs w:val="20"/>
                            </w:rPr>
                            <w:t>Summer 20</w:t>
                          </w:r>
                          <w:r w:rsidR="007D481D">
                            <w:rPr>
                              <w:rFonts w:ascii="Calibri" w:hAnsi="Calibri"/>
                              <w:sz w:val="20"/>
                              <w:szCs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B0EC2" id="_x0000_t202" coordsize="21600,21600" o:spt="202" path="m,l,21600r21600,l21600,xe">
              <v:stroke joinstyle="miter"/>
              <v:path gradientshapeok="t" o:connecttype="rect"/>
            </v:shapetype>
            <v:shape id="Text Box 11" o:spid="_x0000_s1045" type="#_x0000_t202" style="position:absolute;margin-left:5in;margin-top:14.4pt;width:3in;height:39.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" filled="f" stroked="f">
              <v:textbox inset="0,0,0,0">
                <w:txbxContent>
                  <w:p w14:paraId="03AFF244" w14:textId="77777777" w:rsidR="004172FF" w:rsidRPr="009A09B2" w:rsidRDefault="004172FF" w:rsidP="003F6CA1">
                    <w:pPr>
                      <w:pStyle w:val="Header-Right"/>
                      <w:rPr>
                        <w:rFonts w:ascii="Calibri" w:hAnsi="Calibri"/>
                        <w:sz w:val="20"/>
                        <w:szCs w:val="20"/>
                      </w:rPr>
                    </w:pPr>
                  </w:p>
                  <w:p w14:paraId="0FEDD7B3" w14:textId="77777777" w:rsidR="004172FF" w:rsidRPr="009A09B2" w:rsidRDefault="004172FF" w:rsidP="003F6CA1">
                    <w:pPr>
                      <w:pStyle w:val="Header-Right"/>
                      <w:rPr>
                        <w:rFonts w:ascii="Calibri" w:hAnsi="Calibri"/>
                        <w:sz w:val="20"/>
                        <w:szCs w:val="20"/>
                      </w:rPr>
                    </w:pPr>
                  </w:p>
                  <w:p w14:paraId="2434C383" w14:textId="707862B5" w:rsidR="004172FF" w:rsidRPr="009A09B2" w:rsidRDefault="004172FF" w:rsidP="003F6CA1">
                    <w:pPr>
                      <w:pStyle w:val="Header-Right"/>
                      <w:rPr>
                        <w:rFonts w:ascii="Calibri" w:hAnsi="Calibri"/>
                        <w:sz w:val="20"/>
                        <w:szCs w:val="20"/>
                      </w:rPr>
                    </w:pPr>
                    <w:r w:rsidRPr="009A09B2">
                      <w:rPr>
                        <w:rFonts w:ascii="Calibri" w:hAnsi="Calibri"/>
                        <w:sz w:val="20"/>
                        <w:szCs w:val="20"/>
                      </w:rPr>
                      <w:t>Summer 20</w:t>
                    </w:r>
                    <w:r w:rsidR="007D481D">
                      <w:rPr>
                        <w:rFonts w:ascii="Calibri" w:hAnsi="Calibri"/>
                        <w:sz w:val="20"/>
                        <w:szCs w:val="20"/>
                      </w:rPr>
                      <w:t>21</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22138194" wp14:editId="31DB0699">
              <wp:simplePos x="0" y="0"/>
              <wp:positionH relativeFrom="page">
                <wp:posOffset>457200</wp:posOffset>
              </wp:positionH>
              <wp:positionV relativeFrom="page">
                <wp:posOffset>182880</wp:posOffset>
              </wp:positionV>
              <wp:extent cx="4019550" cy="496570"/>
              <wp:effectExtent l="0" t="0" r="19050" b="1143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96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F7FFAC" w14:textId="77777777" w:rsidR="004172FF" w:rsidRPr="009A09B2" w:rsidRDefault="004172FF" w:rsidP="003F6CA1">
                          <w:pPr>
                            <w:pStyle w:val="Header"/>
                            <w:rPr>
                              <w:rFonts w:ascii="Calibri" w:hAnsi="Calibri"/>
                              <w:sz w:val="20"/>
                              <w:szCs w:val="20"/>
                            </w:rPr>
                          </w:pPr>
                        </w:p>
                        <w:p w14:paraId="061833AB" w14:textId="77777777" w:rsidR="004172FF" w:rsidRPr="009A09B2" w:rsidRDefault="004172FF" w:rsidP="003F6CA1">
                          <w:pPr>
                            <w:pStyle w:val="Header"/>
                            <w:rPr>
                              <w:rFonts w:ascii="Calibri" w:hAnsi="Calibri"/>
                              <w:sz w:val="20"/>
                              <w:szCs w:val="20"/>
                            </w:rPr>
                          </w:pPr>
                        </w:p>
                        <w:p w14:paraId="20E758D1" w14:textId="5DA2DC8D" w:rsidR="004172FF" w:rsidRPr="009A09B2" w:rsidRDefault="004172FF" w:rsidP="003F6CA1">
                          <w:pPr>
                            <w:pStyle w:val="Header"/>
                            <w:rPr>
                              <w:rFonts w:ascii="Calibri" w:hAnsi="Calibri"/>
                              <w:sz w:val="20"/>
                              <w:szCs w:val="20"/>
                            </w:rPr>
                          </w:pPr>
                          <w:r w:rsidRPr="009A09B2">
                            <w:rPr>
                              <w:rFonts w:ascii="Calibri" w:hAnsi="Calibri"/>
                              <w:sz w:val="20"/>
                              <w:szCs w:val="20"/>
                            </w:rPr>
                            <w:t>Big Lake Historical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8194" id="Text Box 10" o:spid="_x0000_s1046" type="#_x0000_t202" style="position:absolute;margin-left:36pt;margin-top:14.4pt;width:316.5pt;height:39.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" filled="f" stroked="f">
              <v:textbox inset="0,0,0,0">
                <w:txbxContent>
                  <w:p w14:paraId="35F7FFAC" w14:textId="77777777" w:rsidR="004172FF" w:rsidRPr="009A09B2" w:rsidRDefault="004172FF" w:rsidP="003F6CA1">
                    <w:pPr>
                      <w:pStyle w:val="Header"/>
                      <w:rPr>
                        <w:rFonts w:ascii="Calibri" w:hAnsi="Calibri"/>
                        <w:sz w:val="20"/>
                        <w:szCs w:val="20"/>
                      </w:rPr>
                    </w:pPr>
                  </w:p>
                  <w:p w14:paraId="061833AB" w14:textId="77777777" w:rsidR="004172FF" w:rsidRPr="009A09B2" w:rsidRDefault="004172FF" w:rsidP="003F6CA1">
                    <w:pPr>
                      <w:pStyle w:val="Header"/>
                      <w:rPr>
                        <w:rFonts w:ascii="Calibri" w:hAnsi="Calibri"/>
                        <w:sz w:val="20"/>
                        <w:szCs w:val="20"/>
                      </w:rPr>
                    </w:pPr>
                  </w:p>
                  <w:p w14:paraId="20E758D1" w14:textId="5DA2DC8D" w:rsidR="004172FF" w:rsidRPr="009A09B2" w:rsidRDefault="004172FF" w:rsidP="003F6CA1">
                    <w:pPr>
                      <w:pStyle w:val="Header"/>
                      <w:rPr>
                        <w:rFonts w:ascii="Calibri" w:hAnsi="Calibri"/>
                        <w:sz w:val="20"/>
                        <w:szCs w:val="20"/>
                      </w:rPr>
                    </w:pPr>
                    <w:r w:rsidRPr="009A09B2">
                      <w:rPr>
                        <w:rFonts w:ascii="Calibri" w:hAnsi="Calibri"/>
                        <w:sz w:val="20"/>
                        <w:szCs w:val="20"/>
                      </w:rPr>
                      <w:t>Big Lake Historical Society</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BB7D68F" wp14:editId="26AEEBB7">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BB0EC"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" strokecolor="#0f6fc6 [3204]"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64F0" w14:textId="77777777" w:rsidR="004172FF" w:rsidRDefault="004172FF">
    <w:pPr>
      <w:pStyle w:val="Header"/>
    </w:pPr>
    <w:r>
      <w:rPr>
        <w:noProof/>
      </w:rPr>
      <mc:AlternateContent>
        <mc:Choice Requires="wps">
          <w:drawing>
            <wp:anchor distT="0" distB="0" distL="114300" distR="114300" simplePos="0" relativeHeight="251658250" behindDoc="0" locked="0" layoutInCell="1" allowOverlap="1" wp14:anchorId="1F959510" wp14:editId="48844886">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D31E18E" w14:textId="77777777" w:rsidR="004172FF" w:rsidRDefault="004172FF" w:rsidP="003F6CA1">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59510" id="_x0000_t202" coordsize="21600,21600" o:spt="202" path="m,l,21600r21600,l21600,xe">
              <v:stroke joinstyle="miter"/>
              <v:path gradientshapeok="t" o:connecttype="rect"/>
            </v:shapetype>
            <v:shape id="Text Box 12" o:spid="_x0000_s1047"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" filled="f" stroked="f">
              <v:textbox inset="0,0,0,0">
                <w:txbxContent>
                  <w:p w14:paraId="4D31E18E" w14:textId="77777777" w:rsidR="004172FF" w:rsidRDefault="004172FF" w:rsidP="003F6CA1">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15DF21FC" wp14:editId="2C278A34">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51A53FE" w14:textId="77777777" w:rsidR="004172FF" w:rsidRDefault="004172FF" w:rsidP="003F6CA1">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F21FC" id="Text Box 13" o:spid="_x0000_s1048"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" filled="f" stroked="f">
              <v:textbox inset="0,0,0,0">
                <w:txbxContent>
                  <w:p w14:paraId="551A53FE" w14:textId="77777777" w:rsidR="004172FF" w:rsidRDefault="004172FF" w:rsidP="003F6CA1">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03EDB593" wp14:editId="515B8338">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572840"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" strokecolor="#0f6fc6 [3204]" strokeweight="3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2721" w14:textId="17C189F7" w:rsidR="004172FF" w:rsidRDefault="004172FF">
    <w:pPr>
      <w:pStyle w:val="Header"/>
    </w:pPr>
    <w:r>
      <w:rPr>
        <w:noProof/>
      </w:rPr>
      <mc:AlternateContent>
        <mc:Choice Requires="wps">
          <w:drawing>
            <wp:anchor distT="0" distB="0" distL="114300" distR="114300" simplePos="0" relativeHeight="251658247" behindDoc="0" locked="0" layoutInCell="1" allowOverlap="1" wp14:anchorId="47E6B034" wp14:editId="66BF4870">
              <wp:simplePos x="0" y="0"/>
              <wp:positionH relativeFrom="page">
                <wp:posOffset>4706006</wp:posOffset>
              </wp:positionH>
              <wp:positionV relativeFrom="page">
                <wp:posOffset>189186</wp:posOffset>
              </wp:positionV>
              <wp:extent cx="2814145" cy="496570"/>
              <wp:effectExtent l="0" t="0" r="5715" b="11430"/>
              <wp:wrapTight wrapText="bothSides">
                <wp:wrapPolygon edited="0">
                  <wp:start x="0" y="0"/>
                  <wp:lineTo x="0" y="21545"/>
                  <wp:lineTo x="21546" y="21545"/>
                  <wp:lineTo x="21546"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145" cy="496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C2B27A" w14:textId="77777777" w:rsidR="004172FF" w:rsidRPr="009A09B2" w:rsidRDefault="004172FF" w:rsidP="003F6CA1">
                          <w:pPr>
                            <w:pStyle w:val="Header-Right"/>
                            <w:rPr>
                              <w:rFonts w:ascii="Calibri" w:hAnsi="Calibri"/>
                              <w:sz w:val="20"/>
                              <w:szCs w:val="20"/>
                            </w:rPr>
                          </w:pPr>
                        </w:p>
                        <w:p w14:paraId="7445C244" w14:textId="77777777" w:rsidR="004172FF" w:rsidRPr="009A09B2" w:rsidRDefault="004172FF" w:rsidP="003F6CA1">
                          <w:pPr>
                            <w:pStyle w:val="Header-Right"/>
                            <w:rPr>
                              <w:rFonts w:ascii="Calibri" w:hAnsi="Calibri"/>
                              <w:sz w:val="20"/>
                              <w:szCs w:val="20"/>
                            </w:rPr>
                          </w:pPr>
                        </w:p>
                        <w:p w14:paraId="6394EF58" w14:textId="1E37AFAD" w:rsidR="004172FF" w:rsidRPr="009A09B2" w:rsidRDefault="008C765E" w:rsidP="008C765E">
                          <w:pPr>
                            <w:pStyle w:val="Header-Right"/>
                            <w:ind w:left="2160"/>
                            <w:jc w:val="center"/>
                            <w:rPr>
                              <w:rFonts w:ascii="Calibri" w:hAnsi="Calibri"/>
                              <w:sz w:val="20"/>
                              <w:szCs w:val="20"/>
                            </w:rPr>
                          </w:pPr>
                          <w:r>
                            <w:rPr>
                              <w:rFonts w:ascii="Calibri" w:hAnsi="Calibri"/>
                              <w:sz w:val="20"/>
                              <w:szCs w:val="20"/>
                            </w:rPr>
                            <w:t xml:space="preserve">           </w:t>
                          </w:r>
                          <w:r w:rsidR="004172FF" w:rsidRPr="009A09B2">
                            <w:rPr>
                              <w:rFonts w:ascii="Calibri" w:hAnsi="Calibri"/>
                              <w:sz w:val="20"/>
                              <w:szCs w:val="20"/>
                            </w:rPr>
                            <w:t>Summer 20</w:t>
                          </w:r>
                          <w:r>
                            <w:rPr>
                              <w:rFonts w:ascii="Calibri" w:hAnsi="Calibri"/>
                              <w:sz w:val="20"/>
                              <w:szCs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6B034" id="_x0000_t202" coordsize="21600,21600" o:spt="202" path="m,l,21600r21600,l21600,xe">
              <v:stroke joinstyle="miter"/>
              <v:path gradientshapeok="t" o:connecttype="rect"/>
            </v:shapetype>
            <v:shape id="_x0000_s1050" type="#_x0000_t202" style="position:absolute;margin-left:370.55pt;margin-top:14.9pt;width:221.6pt;height:39.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" filled="f" stroked="f">
              <v:textbox inset="0,0,0,0">
                <w:txbxContent>
                  <w:p w14:paraId="1CC2B27A" w14:textId="77777777" w:rsidR="004172FF" w:rsidRPr="009A09B2" w:rsidRDefault="004172FF" w:rsidP="003F6CA1">
                    <w:pPr>
                      <w:pStyle w:val="Header-Right"/>
                      <w:rPr>
                        <w:rFonts w:ascii="Calibri" w:hAnsi="Calibri"/>
                        <w:sz w:val="20"/>
                        <w:szCs w:val="20"/>
                      </w:rPr>
                    </w:pPr>
                  </w:p>
                  <w:p w14:paraId="7445C244" w14:textId="77777777" w:rsidR="004172FF" w:rsidRPr="009A09B2" w:rsidRDefault="004172FF" w:rsidP="003F6CA1">
                    <w:pPr>
                      <w:pStyle w:val="Header-Right"/>
                      <w:rPr>
                        <w:rFonts w:ascii="Calibri" w:hAnsi="Calibri"/>
                        <w:sz w:val="20"/>
                        <w:szCs w:val="20"/>
                      </w:rPr>
                    </w:pPr>
                  </w:p>
                  <w:p w14:paraId="6394EF58" w14:textId="1E37AFAD" w:rsidR="004172FF" w:rsidRPr="009A09B2" w:rsidRDefault="008C765E" w:rsidP="008C765E">
                    <w:pPr>
                      <w:pStyle w:val="Header-Right"/>
                      <w:ind w:left="2160"/>
                      <w:jc w:val="center"/>
                      <w:rPr>
                        <w:rFonts w:ascii="Calibri" w:hAnsi="Calibri"/>
                        <w:sz w:val="20"/>
                        <w:szCs w:val="20"/>
                      </w:rPr>
                    </w:pPr>
                    <w:r>
                      <w:rPr>
                        <w:rFonts w:ascii="Calibri" w:hAnsi="Calibri"/>
                        <w:sz w:val="20"/>
                        <w:szCs w:val="20"/>
                      </w:rPr>
                      <w:t xml:space="preserve">           </w:t>
                    </w:r>
                    <w:r w:rsidR="004172FF" w:rsidRPr="009A09B2">
                      <w:rPr>
                        <w:rFonts w:ascii="Calibri" w:hAnsi="Calibri"/>
                        <w:sz w:val="20"/>
                        <w:szCs w:val="20"/>
                      </w:rPr>
                      <w:t>Summer 20</w:t>
                    </w:r>
                    <w:r>
                      <w:rPr>
                        <w:rFonts w:ascii="Calibri" w:hAnsi="Calibri"/>
                        <w:sz w:val="20"/>
                        <w:szCs w:val="20"/>
                      </w:rPr>
                      <w:t>21</w:t>
                    </w:r>
                  </w:p>
                </w:txbxContent>
              </v:textbox>
              <w10:wrap type="tight" anchorx="page" anchory="page"/>
            </v:shape>
          </w:pict>
        </mc:Fallback>
      </mc:AlternateContent>
    </w:r>
    <w:r>
      <w:rPr>
        <w:noProof/>
      </w:rPr>
      <mc:AlternateContent>
        <mc:Choice Requires="wps">
          <w:drawing>
            <wp:anchor distT="0" distB="0" distL="114300" distR="114300" simplePos="0" relativeHeight="251659277" behindDoc="0" locked="0" layoutInCell="1" allowOverlap="1" wp14:anchorId="17B448BA" wp14:editId="76D67F33">
              <wp:simplePos x="0" y="0"/>
              <wp:positionH relativeFrom="page">
                <wp:posOffset>457200</wp:posOffset>
              </wp:positionH>
              <wp:positionV relativeFrom="page">
                <wp:posOffset>182880</wp:posOffset>
              </wp:positionV>
              <wp:extent cx="4019550" cy="493395"/>
              <wp:effectExtent l="0" t="0" r="19050" b="1460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19550" cy="493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EC369F" w14:textId="77777777" w:rsidR="004172FF" w:rsidRDefault="004172FF" w:rsidP="003F6CA1">
                          <w:pPr>
                            <w:pStyle w:val="Header"/>
                            <w:rPr>
                              <w:sz w:val="20"/>
                              <w:szCs w:val="20"/>
                            </w:rPr>
                          </w:pPr>
                        </w:p>
                        <w:p w14:paraId="2AF83559" w14:textId="77777777" w:rsidR="004172FF" w:rsidRPr="009A09B2" w:rsidRDefault="004172FF" w:rsidP="003F6CA1">
                          <w:pPr>
                            <w:pStyle w:val="Header"/>
                            <w:rPr>
                              <w:rFonts w:ascii="Calibri" w:hAnsi="Calibri"/>
                              <w:sz w:val="20"/>
                              <w:szCs w:val="20"/>
                            </w:rPr>
                          </w:pPr>
                        </w:p>
                        <w:p w14:paraId="49732D90" w14:textId="3CD783E8" w:rsidR="004172FF" w:rsidRPr="009A09B2" w:rsidRDefault="004172FF" w:rsidP="003F6CA1">
                          <w:pPr>
                            <w:pStyle w:val="Header"/>
                            <w:rPr>
                              <w:rFonts w:ascii="Calibri" w:hAnsi="Calibri"/>
                              <w:sz w:val="20"/>
                              <w:szCs w:val="20"/>
                            </w:rPr>
                          </w:pPr>
                          <w:r w:rsidRPr="009A09B2">
                            <w:rPr>
                              <w:rFonts w:ascii="Calibri" w:hAnsi="Calibri"/>
                              <w:sz w:val="20"/>
                              <w:szCs w:val="20"/>
                            </w:rPr>
                            <w:t>Big Lake Historical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448BA" id="_x0000_s1051" type="#_x0000_t202" style="position:absolute;margin-left:36pt;margin-top:14.4pt;width:316.5pt;height:38.85pt;flip:y;z-index:251659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" filled="f" stroked="f">
              <v:textbox inset="0,0,0,0">
                <w:txbxContent>
                  <w:p w14:paraId="32EC369F" w14:textId="77777777" w:rsidR="004172FF" w:rsidRDefault="004172FF" w:rsidP="003F6CA1">
                    <w:pPr>
                      <w:pStyle w:val="Header"/>
                      <w:rPr>
                        <w:sz w:val="20"/>
                        <w:szCs w:val="20"/>
                      </w:rPr>
                    </w:pPr>
                  </w:p>
                  <w:p w14:paraId="2AF83559" w14:textId="77777777" w:rsidR="004172FF" w:rsidRPr="009A09B2" w:rsidRDefault="004172FF" w:rsidP="003F6CA1">
                    <w:pPr>
                      <w:pStyle w:val="Header"/>
                      <w:rPr>
                        <w:rFonts w:ascii="Calibri" w:hAnsi="Calibri"/>
                        <w:sz w:val="20"/>
                        <w:szCs w:val="20"/>
                      </w:rPr>
                    </w:pPr>
                  </w:p>
                  <w:p w14:paraId="49732D90" w14:textId="3CD783E8" w:rsidR="004172FF" w:rsidRPr="009A09B2" w:rsidRDefault="004172FF" w:rsidP="003F6CA1">
                    <w:pPr>
                      <w:pStyle w:val="Header"/>
                      <w:rPr>
                        <w:rFonts w:ascii="Calibri" w:hAnsi="Calibri"/>
                        <w:sz w:val="20"/>
                        <w:szCs w:val="20"/>
                      </w:rPr>
                    </w:pPr>
                    <w:r w:rsidRPr="009A09B2">
                      <w:rPr>
                        <w:rFonts w:ascii="Calibri" w:hAnsi="Calibri"/>
                        <w:sz w:val="20"/>
                        <w:szCs w:val="20"/>
                      </w:rPr>
                      <w:t>Big Lake Historical Society</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6E12F8DB" wp14:editId="68E1CC63">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A97E97"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" strokecolor="#0f6fc6 [3204]" strokeweight="3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471819"/>
    <w:multiLevelType w:val="hybridMultilevel"/>
    <w:tmpl w:val="4316F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352CE8"/>
    <w:multiLevelType w:val="hybridMultilevel"/>
    <w:tmpl w:val="F78E9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SystemFont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0"/>
  </w:docVars>
  <w:rsids>
    <w:rsidRoot w:val="003F6CA1"/>
    <w:rsid w:val="00001461"/>
    <w:rsid w:val="000507FB"/>
    <w:rsid w:val="000B04D9"/>
    <w:rsid w:val="000F47E5"/>
    <w:rsid w:val="001004C3"/>
    <w:rsid w:val="00102130"/>
    <w:rsid w:val="001511DB"/>
    <w:rsid w:val="001516CE"/>
    <w:rsid w:val="00166AD5"/>
    <w:rsid w:val="001D290E"/>
    <w:rsid w:val="001D75B8"/>
    <w:rsid w:val="001F1E58"/>
    <w:rsid w:val="00233C3C"/>
    <w:rsid w:val="00236FAC"/>
    <w:rsid w:val="00291F29"/>
    <w:rsid w:val="002A4E77"/>
    <w:rsid w:val="0031192F"/>
    <w:rsid w:val="00317A88"/>
    <w:rsid w:val="0035065A"/>
    <w:rsid w:val="003C66F9"/>
    <w:rsid w:val="003F6CA1"/>
    <w:rsid w:val="00402341"/>
    <w:rsid w:val="004172FF"/>
    <w:rsid w:val="00425DFB"/>
    <w:rsid w:val="0048180D"/>
    <w:rsid w:val="004B795A"/>
    <w:rsid w:val="004D645D"/>
    <w:rsid w:val="004D7C49"/>
    <w:rsid w:val="004F065C"/>
    <w:rsid w:val="00520FE7"/>
    <w:rsid w:val="00574E3C"/>
    <w:rsid w:val="00591B91"/>
    <w:rsid w:val="005E10D2"/>
    <w:rsid w:val="00685800"/>
    <w:rsid w:val="006B0C59"/>
    <w:rsid w:val="006E0CDA"/>
    <w:rsid w:val="006E51BD"/>
    <w:rsid w:val="00747B67"/>
    <w:rsid w:val="007523B8"/>
    <w:rsid w:val="007A7FE7"/>
    <w:rsid w:val="007D481D"/>
    <w:rsid w:val="00835BBC"/>
    <w:rsid w:val="00841A89"/>
    <w:rsid w:val="00856B71"/>
    <w:rsid w:val="00870A13"/>
    <w:rsid w:val="008A7FE5"/>
    <w:rsid w:val="008B0C96"/>
    <w:rsid w:val="008C765E"/>
    <w:rsid w:val="00906CDB"/>
    <w:rsid w:val="0092257B"/>
    <w:rsid w:val="00940EDB"/>
    <w:rsid w:val="00945D09"/>
    <w:rsid w:val="00962FB9"/>
    <w:rsid w:val="00980AA7"/>
    <w:rsid w:val="00987440"/>
    <w:rsid w:val="009A09B2"/>
    <w:rsid w:val="009E7C2A"/>
    <w:rsid w:val="00A23F8B"/>
    <w:rsid w:val="00A344D0"/>
    <w:rsid w:val="00A51D78"/>
    <w:rsid w:val="00A87F5F"/>
    <w:rsid w:val="00AA1192"/>
    <w:rsid w:val="00AA5507"/>
    <w:rsid w:val="00AC79AD"/>
    <w:rsid w:val="00AD5BD4"/>
    <w:rsid w:val="00B27BA5"/>
    <w:rsid w:val="00B35A76"/>
    <w:rsid w:val="00B50BEE"/>
    <w:rsid w:val="00B805CD"/>
    <w:rsid w:val="00BF15A7"/>
    <w:rsid w:val="00C021DF"/>
    <w:rsid w:val="00C54E5F"/>
    <w:rsid w:val="00CC186A"/>
    <w:rsid w:val="00CE6E39"/>
    <w:rsid w:val="00CF035B"/>
    <w:rsid w:val="00D0775B"/>
    <w:rsid w:val="00D550B1"/>
    <w:rsid w:val="00D57C87"/>
    <w:rsid w:val="00DA14C5"/>
    <w:rsid w:val="00DC3951"/>
    <w:rsid w:val="00DE4599"/>
    <w:rsid w:val="00DE5A27"/>
    <w:rsid w:val="00E0319F"/>
    <w:rsid w:val="00E61CD8"/>
    <w:rsid w:val="00E82322"/>
    <w:rsid w:val="00ED28DC"/>
    <w:rsid w:val="00F13431"/>
    <w:rsid w:val="00F87BEB"/>
    <w:rsid w:val="00F921E3"/>
    <w:rsid w:val="00FA249F"/>
    <w:rsid w:val="00FA2ADE"/>
    <w:rsid w:val="00FB7AA7"/>
    <w:rsid w:val="00FC5775"/>
    <w:rsid w:val="00FE7C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FA0DAB"/>
  <w15:docId w15:val="{B4039B07-11AC-9444-AD5C-31CDC70C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0F6FC6"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0F6FC6"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0F6FC6"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17406D"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17406D" w:themeColor="text2"/>
      <w:sz w:val="144"/>
      <w:szCs w:val="52"/>
    </w:rPr>
  </w:style>
  <w:style w:type="character" w:customStyle="1" w:styleId="Heading1Char">
    <w:name w:val="Heading 1 Char"/>
    <w:basedOn w:val="DefaultParagraphFont"/>
    <w:link w:val="Heading1"/>
    <w:uiPriority w:val="9"/>
    <w:rsid w:val="00F9436D"/>
    <w:rPr>
      <w:bCs/>
      <w:color w:val="0F6FC6"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0F6FC6"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17406D" w:themeColor="text2"/>
      <w:sz w:val="18"/>
    </w:rPr>
  </w:style>
  <w:style w:type="character" w:customStyle="1" w:styleId="QuoteChar">
    <w:name w:val="Quote Char"/>
    <w:basedOn w:val="DefaultParagraphFont"/>
    <w:link w:val="Quote"/>
    <w:rsid w:val="00437719"/>
    <w:rPr>
      <w:i/>
      <w:color w:val="17406D" w:themeColor="text2"/>
      <w:sz w:val="18"/>
    </w:rPr>
  </w:style>
  <w:style w:type="paragraph" w:styleId="BlockText">
    <w:name w:val="Block Text"/>
    <w:basedOn w:val="Normal"/>
    <w:rsid w:val="00C20F44"/>
    <w:pPr>
      <w:spacing w:after="220"/>
      <w:jc w:val="center"/>
    </w:pPr>
    <w:rPr>
      <w:i/>
      <w:iCs/>
      <w:color w:val="0F6FC6"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0F6FC6" w:themeColor="accent1"/>
      <w:sz w:val="22"/>
    </w:rPr>
  </w:style>
  <w:style w:type="paragraph" w:customStyle="1" w:styleId="Tagline">
    <w:name w:val="Tagline"/>
    <w:basedOn w:val="Normal"/>
    <w:link w:val="TaglineChar"/>
    <w:qFormat/>
    <w:rsid w:val="0047534C"/>
    <w:pPr>
      <w:spacing w:after="0" w:line="300" w:lineRule="auto"/>
      <w:jc w:val="center"/>
    </w:pPr>
    <w:rPr>
      <w:i/>
      <w:color w:val="0F6FC6" w:themeColor="accent1"/>
      <w:sz w:val="18"/>
    </w:rPr>
  </w:style>
  <w:style w:type="character" w:customStyle="1" w:styleId="TaglineChar">
    <w:name w:val="Tagline Char"/>
    <w:basedOn w:val="DefaultParagraphFont"/>
    <w:link w:val="Tagline"/>
    <w:rsid w:val="0047534C"/>
    <w:rPr>
      <w:i/>
      <w:color w:val="0F6FC6" w:themeColor="accent1"/>
      <w:sz w:val="18"/>
    </w:rPr>
  </w:style>
  <w:style w:type="paragraph" w:customStyle="1" w:styleId="Recipient">
    <w:name w:val="Recipient"/>
    <w:basedOn w:val="Normal"/>
    <w:link w:val="RecipientChar"/>
    <w:qFormat/>
    <w:rsid w:val="0047534C"/>
    <w:pPr>
      <w:spacing w:after="0"/>
    </w:pPr>
    <w:rPr>
      <w:color w:val="0F6FC6" w:themeColor="accent1"/>
      <w:sz w:val="28"/>
    </w:rPr>
  </w:style>
  <w:style w:type="character" w:customStyle="1" w:styleId="RecipientChar">
    <w:name w:val="Recipient Char"/>
    <w:basedOn w:val="DefaultParagraphFont"/>
    <w:link w:val="Recipient"/>
    <w:rsid w:val="0047534C"/>
    <w:rPr>
      <w:color w:val="0F6FC6"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17406D"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17406D"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C54E5F"/>
    <w:rPr>
      <w:color w:val="F49100" w:themeColor="hyperlink"/>
      <w:u w:val="single"/>
    </w:rPr>
  </w:style>
  <w:style w:type="character" w:styleId="FollowedHyperlink">
    <w:name w:val="FollowedHyperlink"/>
    <w:basedOn w:val="DefaultParagraphFont"/>
    <w:rsid w:val="00945D09"/>
    <w:rPr>
      <w:color w:val="85DFD0" w:themeColor="followedHyperlink"/>
      <w:u w:val="single"/>
    </w:rPr>
  </w:style>
  <w:style w:type="character" w:styleId="UnresolvedMention">
    <w:name w:val="Unresolved Mention"/>
    <w:basedOn w:val="DefaultParagraphFont"/>
    <w:uiPriority w:val="99"/>
    <w:semiHidden/>
    <w:unhideWhenUsed/>
    <w:rsid w:val="00AA1192"/>
    <w:rPr>
      <w:color w:val="605E5C"/>
      <w:shd w:val="clear" w:color="auto" w:fill="E1DFDD"/>
    </w:rPr>
  </w:style>
  <w:style w:type="paragraph" w:styleId="ListParagraph">
    <w:name w:val="List Paragraph"/>
    <w:basedOn w:val="Normal"/>
    <w:rsid w:val="009E7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47019">
      <w:bodyDiv w:val="1"/>
      <w:marLeft w:val="0"/>
      <w:marRight w:val="0"/>
      <w:marTop w:val="0"/>
      <w:marBottom w:val="0"/>
      <w:divBdr>
        <w:top w:val="none" w:sz="0" w:space="0" w:color="auto"/>
        <w:left w:val="none" w:sz="0" w:space="0" w:color="auto"/>
        <w:bottom w:val="none" w:sz="0" w:space="0" w:color="auto"/>
        <w:right w:val="none" w:sz="0" w:space="0" w:color="auto"/>
      </w:divBdr>
    </w:div>
    <w:div w:id="2045935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lvdbiglakegirl@ao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mailto:blvdbiglakegirl@aol.com"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Macintosh%20HD:Applications:Microsoft%20Office%202011:Office:Media:Templates:Publishing%20Layout%20View:Newsletters:Simple%20Newsletter.dotx</Template>
  <TotalTime>6</TotalTime>
  <Pages>2</Pages>
  <Words>7</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Davis User</dc:creator>
  <cp:keywords/>
  <dc:description/>
  <cp:lastModifiedBy>Trudi Davis</cp:lastModifiedBy>
  <cp:revision>3</cp:revision>
  <cp:lastPrinted>2021-08-09T18:18:00Z</cp:lastPrinted>
  <dcterms:created xsi:type="dcterms:W3CDTF">2021-08-09T18:09:00Z</dcterms:created>
  <dcterms:modified xsi:type="dcterms:W3CDTF">2021-08-09T18:20:00Z</dcterms:modified>
  <cp:category/>
</cp:coreProperties>
</file>